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CE57" w14:textId="77777777" w:rsidR="0091099E" w:rsidRDefault="0091099E" w:rsidP="0091099E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Richard BARWELL</w:t>
      </w:r>
      <w:r>
        <w:rPr>
          <w:rFonts w:cs="Times New Roman"/>
          <w:lang w:val="en-US"/>
        </w:rPr>
        <w:t xml:space="preserve">        (fl.1499)</w:t>
      </w:r>
    </w:p>
    <w:p w14:paraId="2BF18EA9" w14:textId="77777777" w:rsidR="0091099E" w:rsidRDefault="0091099E" w:rsidP="0091099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St.Clement</w:t>
      </w:r>
      <w:proofErr w:type="spellEnd"/>
      <w:r>
        <w:rPr>
          <w:rFonts w:cs="Times New Roman"/>
          <w:lang w:val="en-US"/>
        </w:rPr>
        <w:t xml:space="preserve"> Danes, Middlesex. Spoon maker.</w:t>
      </w:r>
    </w:p>
    <w:p w14:paraId="6CFAC5EE" w14:textId="77777777" w:rsidR="0091099E" w:rsidRDefault="0091099E" w:rsidP="0091099E">
      <w:pPr>
        <w:pStyle w:val="NoSpacing"/>
        <w:rPr>
          <w:rFonts w:cs="Times New Roman"/>
          <w:lang w:val="en-US"/>
        </w:rPr>
      </w:pPr>
    </w:p>
    <w:p w14:paraId="6B8821D0" w14:textId="77777777" w:rsidR="0091099E" w:rsidRDefault="0091099E" w:rsidP="0091099E">
      <w:pPr>
        <w:pStyle w:val="NoSpacing"/>
        <w:rPr>
          <w:rFonts w:cs="Times New Roman"/>
          <w:lang w:val="en-US"/>
        </w:rPr>
      </w:pPr>
    </w:p>
    <w:p w14:paraId="60860732" w14:textId="77777777" w:rsidR="0091099E" w:rsidRDefault="0091099E" w:rsidP="0091099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 xml:space="preserve">The King indicted him and many other others </w:t>
      </w:r>
      <w:proofErr w:type="gramStart"/>
      <w:r>
        <w:rPr>
          <w:rFonts w:cs="Times New Roman"/>
          <w:lang w:val="en-US"/>
        </w:rPr>
        <w:t>for</w:t>
      </w:r>
      <w:proofErr w:type="gramEnd"/>
      <w:r>
        <w:rPr>
          <w:rFonts w:cs="Times New Roman"/>
          <w:lang w:val="en-US"/>
        </w:rPr>
        <w:t xml:space="preserve"> trespass.   </w:t>
      </w:r>
    </w:p>
    <w:p w14:paraId="10CEF2E4" w14:textId="77777777" w:rsidR="0091099E" w:rsidRDefault="0091099E" w:rsidP="0091099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6E48D39E" w14:textId="77777777" w:rsidR="0091099E" w:rsidRDefault="0091099E" w:rsidP="0091099E">
      <w:pPr>
        <w:pStyle w:val="NoSpacing"/>
        <w:rPr>
          <w:rFonts w:cs="Times New Roman"/>
          <w:lang w:val="en-US"/>
        </w:rPr>
      </w:pPr>
    </w:p>
    <w:p w14:paraId="7AEB367A" w14:textId="77777777" w:rsidR="0091099E" w:rsidRDefault="0091099E" w:rsidP="0091099E">
      <w:pPr>
        <w:pStyle w:val="NoSpacing"/>
        <w:rPr>
          <w:rFonts w:cs="Times New Roman"/>
          <w:lang w:val="en-US"/>
        </w:rPr>
      </w:pPr>
    </w:p>
    <w:p w14:paraId="2C95DDAF" w14:textId="77777777" w:rsidR="0091099E" w:rsidRDefault="0091099E" w:rsidP="0091099E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11 December 2025</w:t>
      </w:r>
    </w:p>
    <w:p w14:paraId="6B02AE7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EBC8D" w14:textId="77777777" w:rsidR="003D55AE" w:rsidRDefault="003D55AE" w:rsidP="00086E2C">
      <w:pPr>
        <w:spacing w:after="0" w:line="240" w:lineRule="auto"/>
      </w:pPr>
      <w:r>
        <w:separator/>
      </w:r>
    </w:p>
  </w:endnote>
  <w:endnote w:type="continuationSeparator" w:id="0">
    <w:p w14:paraId="46BE3D83" w14:textId="77777777" w:rsidR="003D55AE" w:rsidRDefault="003D55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AE2B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8230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D64E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69727" w14:textId="77777777" w:rsidR="003D55AE" w:rsidRDefault="003D55AE" w:rsidP="00086E2C">
      <w:pPr>
        <w:spacing w:after="0" w:line="240" w:lineRule="auto"/>
      </w:pPr>
      <w:r>
        <w:separator/>
      </w:r>
    </w:p>
  </w:footnote>
  <w:footnote w:type="continuationSeparator" w:id="0">
    <w:p w14:paraId="7AC24BF5" w14:textId="77777777" w:rsidR="003D55AE" w:rsidRDefault="003D55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8D3B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E2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7B9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99E"/>
    <w:rsid w:val="00086E2C"/>
    <w:rsid w:val="000A2E7A"/>
    <w:rsid w:val="002244B7"/>
    <w:rsid w:val="00314D94"/>
    <w:rsid w:val="003D55AE"/>
    <w:rsid w:val="005149A1"/>
    <w:rsid w:val="005435B9"/>
    <w:rsid w:val="00617568"/>
    <w:rsid w:val="006E68FA"/>
    <w:rsid w:val="008E56AD"/>
    <w:rsid w:val="0091099E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91867"/>
  <w15:chartTrackingRefBased/>
  <w15:docId w15:val="{18D035E7-6774-4880-9854-1C15FB9AF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91099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2026-05-28T20:09:00Z</dcterms:created>
  <dcterms:modified xsi:type="dcterms:W3CDTF">2026-05-28T20:10:00Z</dcterms:modified>
</cp:coreProperties>
</file>