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3B594" w14:textId="77777777" w:rsidR="00F66459" w:rsidRDefault="00F66459" w:rsidP="00F66459">
      <w:pPr>
        <w:rPr>
          <w:rFonts w:cs="Times New Roman"/>
        </w:rPr>
      </w:pPr>
      <w:r>
        <w:rPr>
          <w:rFonts w:cs="Times New Roman"/>
          <w:u w:val="single"/>
        </w:rPr>
        <w:t>William BARTON</w:t>
      </w:r>
      <w:r>
        <w:rPr>
          <w:rFonts w:cs="Times New Roman"/>
        </w:rPr>
        <w:t xml:space="preserve">       (fl.1401)</w:t>
      </w:r>
    </w:p>
    <w:p w14:paraId="0239E65B" w14:textId="77777777" w:rsidR="00F66459" w:rsidRDefault="00F66459" w:rsidP="00F66459">
      <w:pPr>
        <w:rPr>
          <w:rFonts w:cs="Times New Roman"/>
        </w:rPr>
      </w:pPr>
      <w:r>
        <w:rPr>
          <w:rFonts w:cs="Times New Roman"/>
        </w:rPr>
        <w:t>of Nun Appleton Nunnery.</w:t>
      </w:r>
    </w:p>
    <w:p w14:paraId="0246E0A4" w14:textId="77777777" w:rsidR="00F66459" w:rsidRDefault="00F66459" w:rsidP="00F66459">
      <w:pPr>
        <w:rPr>
          <w:rFonts w:cs="Times New Roman"/>
        </w:rPr>
      </w:pPr>
    </w:p>
    <w:p w14:paraId="7424B42A" w14:textId="77777777" w:rsidR="00F66459" w:rsidRDefault="00F66459" w:rsidP="00F66459">
      <w:pPr>
        <w:rPr>
          <w:rFonts w:cs="Times New Roman"/>
        </w:rPr>
      </w:pPr>
    </w:p>
    <w:p w14:paraId="7B6999FB" w14:textId="77777777" w:rsidR="00690345" w:rsidRDefault="00690345" w:rsidP="00690345">
      <w:pPr>
        <w:rPr>
          <w:rFonts w:cs="Times New Roman"/>
        </w:rPr>
      </w:pPr>
    </w:p>
    <w:p w14:paraId="1D452128" w14:textId="77777777" w:rsidR="00690345" w:rsidRDefault="00690345" w:rsidP="00690345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deacon in the parish church of Bishop Burton.</w:t>
      </w:r>
    </w:p>
    <w:p w14:paraId="0B55F376" w14:textId="0D93097F" w:rsidR="00690345" w:rsidRDefault="00690345" w:rsidP="00F66459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>(“York Clergy Ordinations 1400-1424” ed. David M.Smith, pub.2020 p.</w:t>
      </w:r>
      <w:r>
        <w:rPr>
          <w:rFonts w:cs="Times New Roman"/>
        </w:rPr>
        <w:t>15)</w:t>
      </w:r>
    </w:p>
    <w:p w14:paraId="3F20B620" w14:textId="77777777" w:rsidR="00F66459" w:rsidRDefault="00F66459" w:rsidP="00F66459">
      <w:pPr>
        <w:rPr>
          <w:rFonts w:cs="Times New Roman"/>
        </w:rPr>
      </w:pPr>
      <w:r>
        <w:rPr>
          <w:rFonts w:cs="Times New Roman"/>
        </w:rPr>
        <w:t>24 Sep.1401</w:t>
      </w:r>
      <w:r>
        <w:rPr>
          <w:rFonts w:cs="Times New Roman"/>
        </w:rPr>
        <w:tab/>
        <w:t>He was ordained priest in the prebendal church of Sherburn in Elmet.</w:t>
      </w:r>
    </w:p>
    <w:p w14:paraId="64F7BA2C" w14:textId="77777777" w:rsidR="00F66459" w:rsidRDefault="00F66459" w:rsidP="00F66459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>(“York Clergy Ordinations 1400-1424” ed. David M.Smith, pub.2020 p.</w:t>
      </w:r>
      <w:r>
        <w:rPr>
          <w:rFonts w:cs="Times New Roman"/>
        </w:rPr>
        <w:t>17)</w:t>
      </w:r>
    </w:p>
    <w:p w14:paraId="0EAE0DF1" w14:textId="77777777" w:rsidR="00F66459" w:rsidRDefault="00F66459" w:rsidP="00F66459">
      <w:pPr>
        <w:rPr>
          <w:rFonts w:cs="Times New Roman"/>
        </w:rPr>
      </w:pPr>
    </w:p>
    <w:p w14:paraId="465995DD" w14:textId="77777777" w:rsidR="00F66459" w:rsidRDefault="00F66459" w:rsidP="00F66459">
      <w:pPr>
        <w:rPr>
          <w:rFonts w:cs="Times New Roman"/>
        </w:rPr>
      </w:pPr>
    </w:p>
    <w:p w14:paraId="75D72BC7" w14:textId="77777777" w:rsidR="00F66459" w:rsidRDefault="00F66459" w:rsidP="00F66459">
      <w:pPr>
        <w:rPr>
          <w:rFonts w:cs="Times New Roman"/>
        </w:rPr>
      </w:pPr>
      <w:r>
        <w:rPr>
          <w:rFonts w:cs="Times New Roman"/>
        </w:rPr>
        <w:t>16 May 2026</w:t>
      </w:r>
    </w:p>
    <w:p w14:paraId="1836BC34" w14:textId="3BF1793E" w:rsidR="00507C40" w:rsidRDefault="00507C40" w:rsidP="00F66459">
      <w:pPr>
        <w:rPr>
          <w:rFonts w:cs="Times New Roman"/>
        </w:rPr>
      </w:pPr>
      <w:r>
        <w:rPr>
          <w:rFonts w:cs="Times New Roman"/>
        </w:rPr>
        <w:t xml:space="preserve">  6 September 2026</w:t>
      </w:r>
    </w:p>
    <w:p w14:paraId="19AADA3D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F5A49" w14:textId="77777777" w:rsidR="00290294" w:rsidRDefault="00290294" w:rsidP="00086E2C">
      <w:r>
        <w:separator/>
      </w:r>
    </w:p>
  </w:endnote>
  <w:endnote w:type="continuationSeparator" w:id="0">
    <w:p w14:paraId="33FC5E72" w14:textId="77777777" w:rsidR="00290294" w:rsidRDefault="00290294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084D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8B3E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B41C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2AC17" w14:textId="77777777" w:rsidR="00290294" w:rsidRDefault="00290294" w:rsidP="00086E2C">
      <w:r>
        <w:separator/>
      </w:r>
    </w:p>
  </w:footnote>
  <w:footnote w:type="continuationSeparator" w:id="0">
    <w:p w14:paraId="2638078B" w14:textId="77777777" w:rsidR="00290294" w:rsidRDefault="00290294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7FDE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D2B6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1F88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459"/>
    <w:rsid w:val="00086E2C"/>
    <w:rsid w:val="000A2E7A"/>
    <w:rsid w:val="002244B7"/>
    <w:rsid w:val="00290294"/>
    <w:rsid w:val="00314D94"/>
    <w:rsid w:val="00507C40"/>
    <w:rsid w:val="005435B9"/>
    <w:rsid w:val="00617568"/>
    <w:rsid w:val="00690345"/>
    <w:rsid w:val="006E68FA"/>
    <w:rsid w:val="008E56AD"/>
    <w:rsid w:val="00912557"/>
    <w:rsid w:val="00A27B87"/>
    <w:rsid w:val="00AF65CA"/>
    <w:rsid w:val="00D935A1"/>
    <w:rsid w:val="00ED3A55"/>
    <w:rsid w:val="00F479D0"/>
    <w:rsid w:val="00F6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0600C"/>
  <w15:chartTrackingRefBased/>
  <w15:docId w15:val="{51B61D39-0FE2-4486-BBDC-5967628B4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459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2026-05-18T15:52:00Z</dcterms:created>
  <dcterms:modified xsi:type="dcterms:W3CDTF">2026-09-06T13:31:00Z</dcterms:modified>
</cp:coreProperties>
</file>