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EF55" w14:textId="77777777" w:rsidR="00342D6D" w:rsidRDefault="00342D6D" w:rsidP="00342D6D">
      <w:pPr>
        <w:pStyle w:val="NoSpacing"/>
        <w:rPr>
          <w:lang w:val="en-US"/>
        </w:rPr>
      </w:pPr>
      <w:r>
        <w:rPr>
          <w:u w:val="single"/>
          <w:lang w:val="en-US"/>
        </w:rPr>
        <w:t>Thomas BARTON</w:t>
      </w:r>
      <w:r>
        <w:rPr>
          <w:lang w:val="en-US"/>
        </w:rPr>
        <w:t xml:space="preserve">        (fl.1424)</w:t>
      </w:r>
    </w:p>
    <w:p w14:paraId="7B0E44B3" w14:textId="77777777" w:rsidR="00342D6D" w:rsidRDefault="00342D6D" w:rsidP="00342D6D">
      <w:pPr>
        <w:pStyle w:val="NoSpacing"/>
        <w:rPr>
          <w:lang w:val="en-US"/>
        </w:rPr>
      </w:pPr>
    </w:p>
    <w:p w14:paraId="6D6E8966" w14:textId="77777777" w:rsidR="00342D6D" w:rsidRDefault="00342D6D" w:rsidP="00342D6D">
      <w:pPr>
        <w:pStyle w:val="NoSpacing"/>
        <w:rPr>
          <w:lang w:val="en-US"/>
        </w:rPr>
      </w:pPr>
    </w:p>
    <w:p w14:paraId="449A105B" w14:textId="77777777" w:rsidR="00342D6D" w:rsidRDefault="00342D6D" w:rsidP="00342D6D">
      <w:pPr>
        <w:pStyle w:val="NoSpacing"/>
        <w:rPr>
          <w:lang w:val="en-US"/>
        </w:rPr>
      </w:pPr>
      <w:r>
        <w:rPr>
          <w:lang w:val="en-US"/>
        </w:rPr>
        <w:tab/>
        <w:t>1424</w:t>
      </w:r>
      <w:r>
        <w:rPr>
          <w:lang w:val="en-US"/>
        </w:rPr>
        <w:tab/>
        <w:t>He made a plaint of debt against Nicholas Hayward of Dilwyn,</w:t>
      </w:r>
    </w:p>
    <w:p w14:paraId="6572481A" w14:textId="77777777" w:rsidR="00342D6D" w:rsidRDefault="00342D6D" w:rsidP="00342D6D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Herefordshire(q.v.), Walter Baron of </w:t>
      </w:r>
      <w:proofErr w:type="spellStart"/>
      <w:r>
        <w:rPr>
          <w:lang w:val="en-US"/>
        </w:rPr>
        <w:t>Leinthall</w:t>
      </w:r>
      <w:proofErr w:type="spellEnd"/>
      <w:r>
        <w:rPr>
          <w:lang w:val="en-US"/>
        </w:rPr>
        <w:t xml:space="preserve">(q.v.) and John Nycoll </w:t>
      </w:r>
    </w:p>
    <w:p w14:paraId="6C44ED80" w14:textId="77777777" w:rsidR="00342D6D" w:rsidRDefault="00342D6D" w:rsidP="00342D6D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of Little Dilwyn(q.v.).</w:t>
      </w:r>
    </w:p>
    <w:p w14:paraId="2B584275" w14:textId="77777777" w:rsidR="00342D6D" w:rsidRDefault="00342D6D" w:rsidP="00342D6D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lang w:val="en-US"/>
          </w:rPr>
          <w:t>https://waalt.uh.edu/index.php/CP40/654:_A-J</w:t>
        </w:r>
      </w:hyperlink>
      <w:r>
        <w:rPr>
          <w:lang w:val="en-US"/>
        </w:rPr>
        <w:t xml:space="preserve"> )</w:t>
      </w:r>
    </w:p>
    <w:p w14:paraId="73FA5F30" w14:textId="77777777" w:rsidR="00342D6D" w:rsidRDefault="00342D6D" w:rsidP="00342D6D">
      <w:pPr>
        <w:pStyle w:val="NoSpacing"/>
        <w:rPr>
          <w:lang w:val="en-US"/>
        </w:rPr>
      </w:pPr>
    </w:p>
    <w:p w14:paraId="6722A8B9" w14:textId="77777777" w:rsidR="00342D6D" w:rsidRDefault="00342D6D" w:rsidP="00342D6D">
      <w:pPr>
        <w:pStyle w:val="NoSpacing"/>
        <w:rPr>
          <w:lang w:val="en-US"/>
        </w:rPr>
      </w:pPr>
    </w:p>
    <w:p w14:paraId="37AFBDD0" w14:textId="77777777" w:rsidR="00342D6D" w:rsidRDefault="00342D6D" w:rsidP="00342D6D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11A7AB5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7F54A" w14:textId="77777777" w:rsidR="006F3D72" w:rsidRDefault="006F3D72" w:rsidP="00086E2C">
      <w:pPr>
        <w:spacing w:after="0" w:line="240" w:lineRule="auto"/>
      </w:pPr>
      <w:r>
        <w:separator/>
      </w:r>
    </w:p>
  </w:endnote>
  <w:endnote w:type="continuationSeparator" w:id="0">
    <w:p w14:paraId="75FB38FC" w14:textId="77777777" w:rsidR="006F3D72" w:rsidRDefault="006F3D7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2893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E0C0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B29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B425" w14:textId="77777777" w:rsidR="006F3D72" w:rsidRDefault="006F3D72" w:rsidP="00086E2C">
      <w:pPr>
        <w:spacing w:after="0" w:line="240" w:lineRule="auto"/>
      </w:pPr>
      <w:r>
        <w:separator/>
      </w:r>
    </w:p>
  </w:footnote>
  <w:footnote w:type="continuationSeparator" w:id="0">
    <w:p w14:paraId="1B4B4275" w14:textId="77777777" w:rsidR="006F3D72" w:rsidRDefault="006F3D7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BC2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10B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07C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6D"/>
    <w:rsid w:val="00086E2C"/>
    <w:rsid w:val="000A2E7A"/>
    <w:rsid w:val="00190ADF"/>
    <w:rsid w:val="002244B7"/>
    <w:rsid w:val="00314D94"/>
    <w:rsid w:val="00342D6D"/>
    <w:rsid w:val="00617568"/>
    <w:rsid w:val="006E68FA"/>
    <w:rsid w:val="006F3D7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60960"/>
  <w15:chartTrackingRefBased/>
  <w15:docId w15:val="{7C2C7704-7CF0-46B7-897D-A4A71E24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42D6D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42D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283</Characters>
  <Application>Microsoft Office Word</Application>
  <DocSecurity>0</DocSecurity>
  <Lines>12</Lines>
  <Paragraphs>8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2026-03-28T20:14:00Z</dcterms:created>
  <dcterms:modified xsi:type="dcterms:W3CDTF">2026-03-28T20:14:00Z</dcterms:modified>
</cp:coreProperties>
</file>