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CA407" w14:textId="77777777" w:rsidR="004F1E91" w:rsidRDefault="004F1E91" w:rsidP="004F1E91">
      <w:pPr>
        <w:rPr>
          <w:rFonts w:cs="Times New Roman"/>
        </w:rPr>
      </w:pPr>
      <w:r>
        <w:rPr>
          <w:rFonts w:cs="Times New Roman"/>
          <w:u w:val="single"/>
        </w:rPr>
        <w:t>Brother Thomas BARRY</w:t>
      </w:r>
      <w:r>
        <w:rPr>
          <w:rFonts w:cs="Times New Roman"/>
        </w:rPr>
        <w:t xml:space="preserve">       (fl.1401)</w:t>
      </w:r>
    </w:p>
    <w:p w14:paraId="39AD58BD" w14:textId="77777777" w:rsidR="004F1E91" w:rsidRDefault="004F1E91" w:rsidP="004F1E91">
      <w:pPr>
        <w:rPr>
          <w:rFonts w:cs="Times New Roman"/>
        </w:rPr>
      </w:pPr>
      <w:r>
        <w:rPr>
          <w:rFonts w:cs="Times New Roman"/>
        </w:rPr>
        <w:t>of the Order of Carmelites.</w:t>
      </w:r>
    </w:p>
    <w:p w14:paraId="4A322D57" w14:textId="77777777" w:rsidR="004F1E91" w:rsidRDefault="004F1E91" w:rsidP="004F1E91">
      <w:pPr>
        <w:rPr>
          <w:rFonts w:cs="Times New Roman"/>
        </w:rPr>
      </w:pPr>
    </w:p>
    <w:p w14:paraId="020244EA" w14:textId="77777777" w:rsidR="004F1E91" w:rsidRDefault="004F1E91" w:rsidP="004F1E91">
      <w:pPr>
        <w:rPr>
          <w:rFonts w:cs="Times New Roman"/>
        </w:rPr>
      </w:pPr>
    </w:p>
    <w:p w14:paraId="2C1A8479" w14:textId="77777777" w:rsidR="004F1E91" w:rsidRDefault="004F1E91" w:rsidP="004F1E91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priest in the parish church of Bishop Burton by letters</w:t>
      </w:r>
    </w:p>
    <w:p w14:paraId="1058EA08" w14:textId="77777777" w:rsidR="004F1E91" w:rsidRDefault="004F1E91" w:rsidP="004F1E91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dimissory.</w:t>
      </w:r>
    </w:p>
    <w:p w14:paraId="3E16F7BE" w14:textId="77777777" w:rsidR="004F1E91" w:rsidRDefault="004F1E91" w:rsidP="004F1E91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15)</w:t>
      </w:r>
    </w:p>
    <w:p w14:paraId="122B0EC4" w14:textId="77777777" w:rsidR="004F1E91" w:rsidRDefault="004F1E91" w:rsidP="004F1E91">
      <w:pPr>
        <w:rPr>
          <w:rFonts w:cs="Times New Roman"/>
        </w:rPr>
      </w:pPr>
    </w:p>
    <w:p w14:paraId="18E22768" w14:textId="77777777" w:rsidR="004F1E91" w:rsidRDefault="004F1E91" w:rsidP="004F1E91">
      <w:pPr>
        <w:rPr>
          <w:rFonts w:cs="Times New Roman"/>
        </w:rPr>
      </w:pPr>
    </w:p>
    <w:p w14:paraId="370E8F15" w14:textId="77777777" w:rsidR="004F1E91" w:rsidRDefault="004F1E91" w:rsidP="004F1E91">
      <w:pPr>
        <w:rPr>
          <w:rFonts w:cs="Times New Roman"/>
        </w:rPr>
      </w:pPr>
      <w:r>
        <w:rPr>
          <w:rFonts w:cs="Times New Roman"/>
        </w:rPr>
        <w:t>6 April 2026</w:t>
      </w:r>
    </w:p>
    <w:p w14:paraId="03B26AD3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9BA03" w14:textId="77777777" w:rsidR="00AC1947" w:rsidRDefault="00AC1947" w:rsidP="00086E2C">
      <w:r>
        <w:separator/>
      </w:r>
    </w:p>
  </w:endnote>
  <w:endnote w:type="continuationSeparator" w:id="0">
    <w:p w14:paraId="390735BC" w14:textId="77777777" w:rsidR="00AC1947" w:rsidRDefault="00AC1947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B7BE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1714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E5AD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17760" w14:textId="77777777" w:rsidR="00AC1947" w:rsidRDefault="00AC1947" w:rsidP="00086E2C">
      <w:r>
        <w:separator/>
      </w:r>
    </w:p>
  </w:footnote>
  <w:footnote w:type="continuationSeparator" w:id="0">
    <w:p w14:paraId="59A9C4D9" w14:textId="77777777" w:rsidR="00AC1947" w:rsidRDefault="00AC1947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D90C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D842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2C01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E91"/>
    <w:rsid w:val="00086E2C"/>
    <w:rsid w:val="000A2E7A"/>
    <w:rsid w:val="002244B7"/>
    <w:rsid w:val="00314D94"/>
    <w:rsid w:val="004F1E91"/>
    <w:rsid w:val="00617568"/>
    <w:rsid w:val="006E68FA"/>
    <w:rsid w:val="00AC1947"/>
    <w:rsid w:val="00B17FC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F4B09"/>
  <w15:chartTrackingRefBased/>
  <w15:docId w15:val="{943E71C7-B954-422D-8C4E-49D17CF46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E91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2026-04-21T18:05:00Z</dcterms:created>
  <dcterms:modified xsi:type="dcterms:W3CDTF">2026-04-21T18:06:00Z</dcterms:modified>
</cp:coreProperties>
</file>