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BBA194" w14:textId="77777777" w:rsidR="00231DFE" w:rsidRDefault="00231DFE" w:rsidP="00231DFE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John BARRY</w:t>
      </w:r>
      <w:r>
        <w:rPr>
          <w:rFonts w:cs="Times New Roman"/>
          <w:szCs w:val="24"/>
          <w:lang w:val="en-GB"/>
        </w:rPr>
        <w:t xml:space="preserve">       (fl.1468)</w:t>
      </w:r>
    </w:p>
    <w:p w14:paraId="2B32728C" w14:textId="77777777" w:rsidR="00231DFE" w:rsidRDefault="00231DFE" w:rsidP="00231DFE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Enfield, Middlesex. Tailor.</w:t>
      </w:r>
    </w:p>
    <w:p w14:paraId="49613F26" w14:textId="77777777" w:rsidR="00231DFE" w:rsidRDefault="00231DFE" w:rsidP="00231DFE">
      <w:pPr>
        <w:pStyle w:val="NoSpacing"/>
        <w:rPr>
          <w:rFonts w:cs="Times New Roman"/>
          <w:szCs w:val="24"/>
          <w:lang w:val="en-GB"/>
        </w:rPr>
      </w:pPr>
    </w:p>
    <w:p w14:paraId="32C069ED" w14:textId="77777777" w:rsidR="00231DFE" w:rsidRDefault="00231DFE" w:rsidP="00231DFE">
      <w:pPr>
        <w:pStyle w:val="NoSpacing"/>
        <w:rPr>
          <w:rFonts w:cs="Times New Roman"/>
          <w:szCs w:val="24"/>
          <w:lang w:val="en-GB"/>
        </w:rPr>
      </w:pPr>
    </w:p>
    <w:p w14:paraId="1AAC69C3" w14:textId="77777777" w:rsidR="00231DFE" w:rsidRPr="006D7FCB" w:rsidRDefault="00231DFE" w:rsidP="00231DFE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1468</w:t>
      </w:r>
      <w:r>
        <w:rPr>
          <w:rFonts w:cs="Times New Roman"/>
          <w:szCs w:val="24"/>
          <w:lang w:val="en-GB"/>
        </w:rPr>
        <w:tab/>
        <w:t>Elizabeth Woodville brought a plaint of trespass against him and 5 others.</w:t>
      </w:r>
    </w:p>
    <w:p w14:paraId="63622E50" w14:textId="77777777" w:rsidR="00231DFE" w:rsidRDefault="00231DFE" w:rsidP="00231DFE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3B0528">
          <w:rPr>
            <w:rStyle w:val="Hyperlink"/>
            <w:rFonts w:cs="Times New Roman"/>
            <w:szCs w:val="24"/>
            <w:lang w:val="en-GB"/>
          </w:rPr>
          <w:t>https://waalt.uh.edu/index.php/KB27/827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4897900C" w14:textId="77777777" w:rsidR="00231DFE" w:rsidRDefault="00231DFE" w:rsidP="00231DFE">
      <w:pPr>
        <w:pStyle w:val="NoSpacing"/>
        <w:rPr>
          <w:rFonts w:cs="Times New Roman"/>
          <w:szCs w:val="24"/>
          <w:lang w:val="en-GB"/>
        </w:rPr>
      </w:pPr>
    </w:p>
    <w:p w14:paraId="797E0628" w14:textId="77777777" w:rsidR="00231DFE" w:rsidRDefault="00231DFE" w:rsidP="00231DFE">
      <w:pPr>
        <w:pStyle w:val="NoSpacing"/>
        <w:rPr>
          <w:rFonts w:cs="Times New Roman"/>
          <w:szCs w:val="24"/>
          <w:lang w:val="en-GB"/>
        </w:rPr>
      </w:pPr>
    </w:p>
    <w:p w14:paraId="72BF18A6" w14:textId="77777777" w:rsidR="00231DFE" w:rsidRDefault="00231DFE" w:rsidP="00231DFE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23 January 2026</w:t>
      </w:r>
    </w:p>
    <w:p w14:paraId="5745FC21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926034" w14:textId="77777777" w:rsidR="009D795D" w:rsidRDefault="009D795D" w:rsidP="00086E2C">
      <w:pPr>
        <w:spacing w:after="0" w:line="240" w:lineRule="auto"/>
      </w:pPr>
      <w:r>
        <w:separator/>
      </w:r>
    </w:p>
  </w:endnote>
  <w:endnote w:type="continuationSeparator" w:id="0">
    <w:p w14:paraId="67BA0387" w14:textId="77777777" w:rsidR="009D795D" w:rsidRDefault="009D795D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72AF3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42F50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DBD8E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0009CF" w14:textId="77777777" w:rsidR="009D795D" w:rsidRDefault="009D795D" w:rsidP="00086E2C">
      <w:pPr>
        <w:spacing w:after="0" w:line="240" w:lineRule="auto"/>
      </w:pPr>
      <w:r>
        <w:separator/>
      </w:r>
    </w:p>
  </w:footnote>
  <w:footnote w:type="continuationSeparator" w:id="0">
    <w:p w14:paraId="7A3DCDE9" w14:textId="77777777" w:rsidR="009D795D" w:rsidRDefault="009D795D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5DECC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E1611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1421C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DFE"/>
    <w:rsid w:val="00086E2C"/>
    <w:rsid w:val="000A2E7A"/>
    <w:rsid w:val="002244B7"/>
    <w:rsid w:val="00231DFE"/>
    <w:rsid w:val="00314D94"/>
    <w:rsid w:val="00617568"/>
    <w:rsid w:val="006E68FA"/>
    <w:rsid w:val="009D795D"/>
    <w:rsid w:val="00EB02D3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443E9B"/>
  <w15:chartTrackingRefBased/>
  <w15:docId w15:val="{DCBEAD15-0794-4842-8F94-775324BB2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231DFE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231DF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2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26</Words>
  <Characters>166</Characters>
  <Application>Microsoft Office Word</Application>
  <DocSecurity>0</DocSecurity>
  <Lines>9</Lines>
  <Paragraphs>5</Paragraphs>
  <ScaleCrop>false</ScaleCrop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2026-01-23T22:36:00Z</dcterms:created>
  <dcterms:modified xsi:type="dcterms:W3CDTF">2026-01-23T22:37:00Z</dcterms:modified>
</cp:coreProperties>
</file>