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7553" w14:textId="77777777" w:rsidR="005237FE" w:rsidRDefault="005237FE" w:rsidP="005237F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BARON</w:t>
      </w:r>
      <w:r>
        <w:rPr>
          <w:rFonts w:cs="Times New Roman"/>
        </w:rPr>
        <w:t xml:space="preserve">       (fl.1462)</w:t>
      </w:r>
    </w:p>
    <w:p w14:paraId="11C2CFF1" w14:textId="3F590B0D" w:rsidR="005237FE" w:rsidRDefault="005237FE" w:rsidP="005237FE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Wickwar</w:t>
      </w:r>
      <w:proofErr w:type="spellEnd"/>
      <w:r>
        <w:rPr>
          <w:rFonts w:cs="Times New Roman"/>
        </w:rPr>
        <w:t>, Gloucester</w:t>
      </w:r>
      <w:r w:rsidR="00651481">
        <w:rPr>
          <w:rFonts w:cs="Times New Roman"/>
        </w:rPr>
        <w:t>s</w:t>
      </w:r>
      <w:r>
        <w:rPr>
          <w:rFonts w:cs="Times New Roman"/>
        </w:rPr>
        <w:t>hire. Fletcher.</w:t>
      </w:r>
    </w:p>
    <w:p w14:paraId="79AFFB68" w14:textId="77777777" w:rsidR="005237FE" w:rsidRDefault="005237FE" w:rsidP="005237FE">
      <w:pPr>
        <w:pStyle w:val="NoSpacing"/>
        <w:rPr>
          <w:rFonts w:cs="Times New Roman"/>
        </w:rPr>
      </w:pPr>
    </w:p>
    <w:p w14:paraId="6F4CC116" w14:textId="77777777" w:rsidR="005237FE" w:rsidRDefault="005237FE" w:rsidP="005237FE">
      <w:pPr>
        <w:pStyle w:val="NoSpacing"/>
        <w:rPr>
          <w:rFonts w:cs="Times New Roman"/>
        </w:rPr>
      </w:pPr>
    </w:p>
    <w:p w14:paraId="6E985004" w14:textId="77777777" w:rsidR="005237FE" w:rsidRDefault="005237FE" w:rsidP="005237FE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The King indicted him for felony.</w:t>
      </w:r>
    </w:p>
    <w:p w14:paraId="6442A05D" w14:textId="77777777" w:rsidR="005237FE" w:rsidRDefault="005237FE" w:rsidP="005237F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6B0EF3D0" w14:textId="77777777" w:rsidR="005237FE" w:rsidRDefault="005237FE" w:rsidP="005237FE">
      <w:pPr>
        <w:pStyle w:val="NoSpacing"/>
        <w:rPr>
          <w:rFonts w:cs="Times New Roman"/>
        </w:rPr>
      </w:pPr>
    </w:p>
    <w:p w14:paraId="37AC5F36" w14:textId="77777777" w:rsidR="005237FE" w:rsidRDefault="005237FE" w:rsidP="005237FE">
      <w:pPr>
        <w:pStyle w:val="NoSpacing"/>
        <w:rPr>
          <w:rFonts w:cs="Times New Roman"/>
        </w:rPr>
      </w:pPr>
    </w:p>
    <w:p w14:paraId="6B13B7DE" w14:textId="19623F3B" w:rsidR="00617568" w:rsidRPr="00086E2C" w:rsidRDefault="005237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59A4" w14:textId="77777777" w:rsidR="005D429C" w:rsidRDefault="005D429C" w:rsidP="00086E2C">
      <w:pPr>
        <w:spacing w:after="0" w:line="240" w:lineRule="auto"/>
      </w:pPr>
      <w:r>
        <w:separator/>
      </w:r>
    </w:p>
  </w:endnote>
  <w:endnote w:type="continuationSeparator" w:id="0">
    <w:p w14:paraId="0411C496" w14:textId="77777777" w:rsidR="005D429C" w:rsidRDefault="005D429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652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66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6F5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9D651" w14:textId="77777777" w:rsidR="005D429C" w:rsidRDefault="005D429C" w:rsidP="00086E2C">
      <w:pPr>
        <w:spacing w:after="0" w:line="240" w:lineRule="auto"/>
      </w:pPr>
      <w:r>
        <w:separator/>
      </w:r>
    </w:p>
  </w:footnote>
  <w:footnote w:type="continuationSeparator" w:id="0">
    <w:p w14:paraId="64B78993" w14:textId="77777777" w:rsidR="005D429C" w:rsidRDefault="005D429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757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6C9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4C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FE"/>
    <w:rsid w:val="00086E2C"/>
    <w:rsid w:val="000A2E7A"/>
    <w:rsid w:val="002244B7"/>
    <w:rsid w:val="00314D94"/>
    <w:rsid w:val="004C7B1B"/>
    <w:rsid w:val="005237FE"/>
    <w:rsid w:val="005D429C"/>
    <w:rsid w:val="00617568"/>
    <w:rsid w:val="00651481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294D"/>
  <w15:chartTrackingRefBased/>
  <w15:docId w15:val="{FAF3187B-CC29-4C20-B403-EA7976B0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237F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237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20</Words>
  <Characters>139</Characters>
  <Application>Microsoft Office Word</Application>
  <DocSecurity>0</DocSecurity>
  <Lines>9</Lines>
  <Paragraphs>5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2026-01-11T00:32:00Z</dcterms:created>
  <dcterms:modified xsi:type="dcterms:W3CDTF">2026-01-11T00:33:00Z</dcterms:modified>
</cp:coreProperties>
</file>