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71206" w14:textId="77777777" w:rsidR="00ED02B2" w:rsidRDefault="00ED02B2" w:rsidP="00ED02B2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BARON</w:t>
      </w:r>
      <w:r>
        <w:rPr>
          <w:rFonts w:cs="Times New Roman"/>
          <w:lang w:val="en-US"/>
        </w:rPr>
        <w:t xml:space="preserve">         (fl.1496)</w:t>
      </w:r>
    </w:p>
    <w:p w14:paraId="5D4B4B84" w14:textId="77777777" w:rsidR="00ED02B2" w:rsidRDefault="00ED02B2" w:rsidP="00ED02B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London. Yeoman.</w:t>
      </w:r>
    </w:p>
    <w:p w14:paraId="2C9CF0E7" w14:textId="77777777" w:rsidR="00ED02B2" w:rsidRDefault="00ED02B2" w:rsidP="00ED02B2">
      <w:pPr>
        <w:pStyle w:val="NoSpacing"/>
        <w:rPr>
          <w:rFonts w:cs="Times New Roman"/>
          <w:lang w:val="en-US"/>
        </w:rPr>
      </w:pPr>
    </w:p>
    <w:p w14:paraId="1BD2A19E" w14:textId="77777777" w:rsidR="00ED02B2" w:rsidRDefault="00ED02B2" w:rsidP="00ED02B2">
      <w:pPr>
        <w:pStyle w:val="NoSpacing"/>
        <w:rPr>
          <w:rFonts w:cs="Times New Roman"/>
          <w:lang w:val="en-US"/>
        </w:rPr>
      </w:pPr>
    </w:p>
    <w:p w14:paraId="7A8ED9C0" w14:textId="77777777" w:rsidR="00ED02B2" w:rsidRDefault="00ED02B2" w:rsidP="00ED02B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John Bothe(q.v.) brought a plaint of trespass against him and 2 others.</w:t>
      </w:r>
    </w:p>
    <w:p w14:paraId="55449329" w14:textId="77777777" w:rsidR="00ED02B2" w:rsidRDefault="00ED02B2" w:rsidP="00ED02B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42CE61D6" w14:textId="77777777" w:rsidR="00ED02B2" w:rsidRDefault="00ED02B2" w:rsidP="00ED02B2">
      <w:pPr>
        <w:pStyle w:val="NoSpacing"/>
        <w:rPr>
          <w:rFonts w:cs="Times New Roman"/>
          <w:lang w:val="en-US"/>
        </w:rPr>
      </w:pPr>
    </w:p>
    <w:p w14:paraId="028C35B3" w14:textId="77777777" w:rsidR="00ED02B2" w:rsidRDefault="00ED02B2" w:rsidP="00ED02B2">
      <w:pPr>
        <w:pStyle w:val="NoSpacing"/>
        <w:rPr>
          <w:rFonts w:cs="Times New Roman"/>
          <w:lang w:val="en-US"/>
        </w:rPr>
      </w:pPr>
    </w:p>
    <w:p w14:paraId="57F4B72B" w14:textId="77777777" w:rsidR="00ED02B2" w:rsidRDefault="00ED02B2" w:rsidP="00ED02B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13 May 2026</w:t>
      </w:r>
    </w:p>
    <w:p w14:paraId="3F44CA2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BAFB0" w14:textId="77777777" w:rsidR="008F0E18" w:rsidRDefault="008F0E18" w:rsidP="00086E2C">
      <w:pPr>
        <w:spacing w:after="0" w:line="240" w:lineRule="auto"/>
      </w:pPr>
      <w:r>
        <w:separator/>
      </w:r>
    </w:p>
  </w:endnote>
  <w:endnote w:type="continuationSeparator" w:id="0">
    <w:p w14:paraId="2E13DF10" w14:textId="77777777" w:rsidR="008F0E18" w:rsidRDefault="008F0E1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7A0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018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D185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1DBDF" w14:textId="77777777" w:rsidR="008F0E18" w:rsidRDefault="008F0E18" w:rsidP="00086E2C">
      <w:pPr>
        <w:spacing w:after="0" w:line="240" w:lineRule="auto"/>
      </w:pPr>
      <w:r>
        <w:separator/>
      </w:r>
    </w:p>
  </w:footnote>
  <w:footnote w:type="continuationSeparator" w:id="0">
    <w:p w14:paraId="7D06B921" w14:textId="77777777" w:rsidR="008F0E18" w:rsidRDefault="008F0E1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5D2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403F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62B4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B2"/>
    <w:rsid w:val="00086E2C"/>
    <w:rsid w:val="000A2E7A"/>
    <w:rsid w:val="002244B7"/>
    <w:rsid w:val="00314D94"/>
    <w:rsid w:val="005435B9"/>
    <w:rsid w:val="005F7702"/>
    <w:rsid w:val="00617568"/>
    <w:rsid w:val="006E68FA"/>
    <w:rsid w:val="008E56AD"/>
    <w:rsid w:val="008F0E18"/>
    <w:rsid w:val="00AF65CA"/>
    <w:rsid w:val="00ED02B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31C40"/>
  <w15:chartTrackingRefBased/>
  <w15:docId w15:val="{E909E32C-37B2-4BB9-B9D3-F3F142C73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ED02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2026-05-14T06:37:00Z</dcterms:created>
  <dcterms:modified xsi:type="dcterms:W3CDTF">2026-05-14T06:38:00Z</dcterms:modified>
</cp:coreProperties>
</file>