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4DE7" w14:textId="77777777" w:rsidR="003D50D1" w:rsidRDefault="003D50D1" w:rsidP="003D50D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John BARON</w:t>
      </w:r>
      <w:r>
        <w:rPr>
          <w:rFonts w:cs="Times New Roman"/>
        </w:rPr>
        <w:t xml:space="preserve">        (fl.1470)</w:t>
      </w:r>
    </w:p>
    <w:p w14:paraId="07087A47" w14:textId="77777777" w:rsidR="003D50D1" w:rsidRDefault="003D50D1" w:rsidP="003D50D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late of West Anstey, Devon. Husbandman.</w:t>
      </w:r>
    </w:p>
    <w:p w14:paraId="6B47A3B9" w14:textId="77777777" w:rsidR="003D50D1" w:rsidRDefault="003D50D1" w:rsidP="003D50D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3660D74F" w14:textId="77777777" w:rsidR="003D50D1" w:rsidRDefault="003D50D1" w:rsidP="003D50D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3C30C924" w14:textId="77777777" w:rsidR="003D50D1" w:rsidRDefault="003D50D1" w:rsidP="003D50D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10 Oct.1470</w:t>
      </w:r>
      <w:r>
        <w:rPr>
          <w:rFonts w:cs="Times New Roman"/>
        </w:rPr>
        <w:tab/>
        <w:t xml:space="preserve">He was pardoned outlawry for not appearing to answer a plea that he </w:t>
      </w:r>
      <w:proofErr w:type="gramStart"/>
      <w:r>
        <w:rPr>
          <w:rFonts w:cs="Times New Roman"/>
        </w:rPr>
        <w:t>render</w:t>
      </w:r>
      <w:proofErr w:type="gramEnd"/>
    </w:p>
    <w:p w14:paraId="36A142F2" w14:textId="77777777" w:rsidR="003D50D1" w:rsidRDefault="003D50D1" w:rsidP="003D50D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40 sheep, worth 40s, and a purse containing 13s 4d to Thomas Gybbe(q.v.).</w:t>
      </w:r>
    </w:p>
    <w:p w14:paraId="639201B9" w14:textId="77777777" w:rsidR="003D50D1" w:rsidRDefault="003D50D1" w:rsidP="003D50D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1467-77 p.223)</w:t>
      </w:r>
    </w:p>
    <w:p w14:paraId="7358FECE" w14:textId="77777777" w:rsidR="003D50D1" w:rsidRDefault="003D50D1" w:rsidP="003D50D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3834148E" w14:textId="77777777" w:rsidR="003D50D1" w:rsidRDefault="003D50D1" w:rsidP="003D50D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41055ED5" w14:textId="77777777" w:rsidR="003D50D1" w:rsidRDefault="003D50D1" w:rsidP="003D50D1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14 May 2026</w:t>
      </w:r>
    </w:p>
    <w:p w14:paraId="7A196F3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8A6DF" w14:textId="77777777" w:rsidR="000860EB" w:rsidRDefault="000860EB" w:rsidP="00086E2C">
      <w:pPr>
        <w:spacing w:after="0" w:line="240" w:lineRule="auto"/>
      </w:pPr>
      <w:r>
        <w:separator/>
      </w:r>
    </w:p>
  </w:endnote>
  <w:endnote w:type="continuationSeparator" w:id="0">
    <w:p w14:paraId="62D2B895" w14:textId="77777777" w:rsidR="000860EB" w:rsidRDefault="000860E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DFD5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2ED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1E76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6F865" w14:textId="77777777" w:rsidR="000860EB" w:rsidRDefault="000860EB" w:rsidP="00086E2C">
      <w:pPr>
        <w:spacing w:after="0" w:line="240" w:lineRule="auto"/>
      </w:pPr>
      <w:r>
        <w:separator/>
      </w:r>
    </w:p>
  </w:footnote>
  <w:footnote w:type="continuationSeparator" w:id="0">
    <w:p w14:paraId="7D196DF8" w14:textId="77777777" w:rsidR="000860EB" w:rsidRDefault="000860E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D574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A490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9F01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0D1"/>
    <w:rsid w:val="000860EB"/>
    <w:rsid w:val="00086E2C"/>
    <w:rsid w:val="000A2E7A"/>
    <w:rsid w:val="002244B7"/>
    <w:rsid w:val="00314D94"/>
    <w:rsid w:val="003B530E"/>
    <w:rsid w:val="003D50D1"/>
    <w:rsid w:val="005435B9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6E7BB"/>
  <w15:chartTrackingRefBased/>
  <w15:docId w15:val="{D8775048-17EB-4BB7-9092-288B9108D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2026-05-21T14:11:00Z</dcterms:created>
  <dcterms:modified xsi:type="dcterms:W3CDTF">2026-05-21T14:12:00Z</dcterms:modified>
</cp:coreProperties>
</file>