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7BDA" w14:textId="77777777" w:rsidR="00662E9E" w:rsidRDefault="00662E9E" w:rsidP="00662E9E">
      <w:pPr>
        <w:pStyle w:val="NoSpacing"/>
        <w:jc w:val="both"/>
      </w:pPr>
      <w:r>
        <w:rPr>
          <w:u w:val="single"/>
        </w:rPr>
        <w:t>Isabel BARON</w:t>
      </w:r>
      <w:r>
        <w:t xml:space="preserve">        (fl.1461)</w:t>
      </w:r>
    </w:p>
    <w:p w14:paraId="70BD2F50" w14:textId="77777777" w:rsidR="00662E9E" w:rsidRDefault="00662E9E" w:rsidP="00662E9E">
      <w:pPr>
        <w:pStyle w:val="NoSpacing"/>
        <w:jc w:val="both"/>
        <w:rPr>
          <w:rFonts w:cs="Times New Roman"/>
        </w:rPr>
      </w:pPr>
      <w:r>
        <w:t>Prioress of the Priory of St.Mary de Pr</w:t>
      </w:r>
      <w:r>
        <w:rPr>
          <w:rFonts w:cs="Times New Roman"/>
        </w:rPr>
        <w:t>é.</w:t>
      </w:r>
    </w:p>
    <w:p w14:paraId="24CCF717" w14:textId="77777777" w:rsidR="00662E9E" w:rsidRDefault="00662E9E" w:rsidP="00662E9E">
      <w:pPr>
        <w:pStyle w:val="NoSpacing"/>
        <w:jc w:val="both"/>
        <w:rPr>
          <w:rFonts w:cs="Times New Roman"/>
        </w:rPr>
      </w:pPr>
    </w:p>
    <w:p w14:paraId="662FFDE7" w14:textId="77777777" w:rsidR="00662E9E" w:rsidRDefault="00662E9E" w:rsidP="00662E9E">
      <w:pPr>
        <w:pStyle w:val="NoSpacing"/>
        <w:jc w:val="both"/>
        <w:rPr>
          <w:rFonts w:cs="Times New Roman"/>
        </w:rPr>
      </w:pPr>
    </w:p>
    <w:p w14:paraId="5A2C6ADF" w14:textId="77777777" w:rsidR="00662E9E" w:rsidRDefault="00662E9E" w:rsidP="00662E9E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  <w:t>1461</w:t>
      </w:r>
      <w:r>
        <w:rPr>
          <w:rFonts w:cs="Times New Roman"/>
        </w:rPr>
        <w:tab/>
        <w:t>She made a plaint of trespass against James Rothe, of Sarat, clerk(q.v.).</w:t>
      </w:r>
    </w:p>
    <w:p w14:paraId="750CD2B0" w14:textId="77777777" w:rsidR="00662E9E" w:rsidRDefault="00662E9E" w:rsidP="00662E9E">
      <w:pPr>
        <w:pStyle w:val="NoSpacing"/>
        <w:jc w:val="both"/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887363">
          <w:rPr>
            <w:rStyle w:val="Hyperlink"/>
            <w:rFonts w:cs="Times New Roman"/>
            <w:szCs w:val="24"/>
          </w:rPr>
          <w:t>https://waalt.uh.edu/index.php/KB27/799</w:t>
        </w:r>
      </w:hyperlink>
      <w:r>
        <w:t xml:space="preserve">    )</w:t>
      </w:r>
    </w:p>
    <w:p w14:paraId="07FB9670" w14:textId="77777777" w:rsidR="00662E9E" w:rsidRDefault="00662E9E" w:rsidP="00662E9E">
      <w:pPr>
        <w:pStyle w:val="NoSpacing"/>
        <w:jc w:val="both"/>
      </w:pPr>
    </w:p>
    <w:p w14:paraId="59C6FAC3" w14:textId="77777777" w:rsidR="00662E9E" w:rsidRDefault="00662E9E" w:rsidP="00662E9E">
      <w:pPr>
        <w:pStyle w:val="NoSpacing"/>
        <w:jc w:val="both"/>
      </w:pPr>
    </w:p>
    <w:p w14:paraId="5E6D8281" w14:textId="74E8F406" w:rsidR="00617568" w:rsidRPr="00086E2C" w:rsidRDefault="00662E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January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D4549" w14:textId="77777777" w:rsidR="00CB716A" w:rsidRDefault="00CB716A" w:rsidP="00086E2C">
      <w:pPr>
        <w:spacing w:after="0" w:line="240" w:lineRule="auto"/>
      </w:pPr>
      <w:r>
        <w:separator/>
      </w:r>
    </w:p>
  </w:endnote>
  <w:endnote w:type="continuationSeparator" w:id="0">
    <w:p w14:paraId="0218D0E5" w14:textId="77777777" w:rsidR="00CB716A" w:rsidRDefault="00CB716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92D8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8B94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59A8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469F9" w14:textId="77777777" w:rsidR="00CB716A" w:rsidRDefault="00CB716A" w:rsidP="00086E2C">
      <w:pPr>
        <w:spacing w:after="0" w:line="240" w:lineRule="auto"/>
      </w:pPr>
      <w:r>
        <w:separator/>
      </w:r>
    </w:p>
  </w:footnote>
  <w:footnote w:type="continuationSeparator" w:id="0">
    <w:p w14:paraId="2376D5A9" w14:textId="77777777" w:rsidR="00CB716A" w:rsidRDefault="00CB716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896F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5F19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69EF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E9E"/>
    <w:rsid w:val="00086E2C"/>
    <w:rsid w:val="000A2E7A"/>
    <w:rsid w:val="002244B7"/>
    <w:rsid w:val="00314D94"/>
    <w:rsid w:val="00617568"/>
    <w:rsid w:val="00662E9E"/>
    <w:rsid w:val="006E68FA"/>
    <w:rsid w:val="007C2568"/>
    <w:rsid w:val="00CB716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FD4FC"/>
  <w15:chartTrackingRefBased/>
  <w15:docId w15:val="{B3AB6D9F-54E7-42B3-9D4C-12E1582CF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62E9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62E9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240</Characters>
  <Application>Microsoft Office Word</Application>
  <DocSecurity>0</DocSecurity>
  <Lines>12</Lines>
  <Paragraphs>7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2026-01-16T21:34:00Z</dcterms:created>
  <dcterms:modified xsi:type="dcterms:W3CDTF">2026-01-16T21:35:00Z</dcterms:modified>
</cp:coreProperties>
</file>