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C32E3" w14:textId="77777777" w:rsidR="00B44FC3" w:rsidRDefault="00B44FC3" w:rsidP="00B44FC3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David BARON</w:t>
      </w:r>
      <w:r>
        <w:rPr>
          <w:szCs w:val="24"/>
        </w:rPr>
        <w:t xml:space="preserve">       (fl.1476)</w:t>
      </w:r>
    </w:p>
    <w:p w14:paraId="2A68F520" w14:textId="77777777" w:rsidR="00B44FC3" w:rsidRDefault="00B44FC3" w:rsidP="00B44FC3">
      <w:pPr>
        <w:pStyle w:val="NoSpacing"/>
        <w:jc w:val="both"/>
        <w:rPr>
          <w:szCs w:val="24"/>
        </w:rPr>
      </w:pPr>
      <w:proofErr w:type="gramStart"/>
      <w:r>
        <w:rPr>
          <w:szCs w:val="24"/>
        </w:rPr>
        <w:t>late</w:t>
      </w:r>
      <w:proofErr w:type="gramEnd"/>
      <w:r>
        <w:rPr>
          <w:szCs w:val="24"/>
        </w:rPr>
        <w:t xml:space="preserve"> of Fleet Street, London. Yeoman alias girdler.</w:t>
      </w:r>
    </w:p>
    <w:p w14:paraId="17908B1E" w14:textId="77777777" w:rsidR="00B44FC3" w:rsidRDefault="00B44FC3" w:rsidP="00B44FC3">
      <w:pPr>
        <w:pStyle w:val="NoSpacing"/>
        <w:jc w:val="both"/>
        <w:rPr>
          <w:szCs w:val="24"/>
        </w:rPr>
      </w:pPr>
    </w:p>
    <w:p w14:paraId="1F35C41C" w14:textId="77777777" w:rsidR="00B44FC3" w:rsidRDefault="00B44FC3" w:rsidP="00B44FC3">
      <w:pPr>
        <w:pStyle w:val="NoSpacing"/>
        <w:jc w:val="both"/>
        <w:rPr>
          <w:szCs w:val="24"/>
        </w:rPr>
      </w:pPr>
    </w:p>
    <w:p w14:paraId="6CB12137" w14:textId="77777777" w:rsidR="00B44FC3" w:rsidRDefault="00B44FC3" w:rsidP="00B44FC3">
      <w:pPr>
        <w:pStyle w:val="NoSpacing"/>
        <w:jc w:val="both"/>
        <w:rPr>
          <w:szCs w:val="24"/>
        </w:rPr>
      </w:pPr>
      <w:r>
        <w:rPr>
          <w:szCs w:val="24"/>
        </w:rPr>
        <w:t>22 Nov.1476</w:t>
      </w:r>
      <w:r>
        <w:rPr>
          <w:szCs w:val="24"/>
        </w:rPr>
        <w:tab/>
        <w:t>He was granted a general pardon of all offences committed by him before</w:t>
      </w:r>
    </w:p>
    <w:p w14:paraId="625419EA" w14:textId="77777777" w:rsidR="00B44FC3" w:rsidRDefault="00B44FC3" w:rsidP="00B44FC3">
      <w:pPr>
        <w:pStyle w:val="NoSpacing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  <w:t>12 November.   (C.P.R. 1476-85 p.8)</w:t>
      </w:r>
    </w:p>
    <w:p w14:paraId="4F73053E" w14:textId="77777777" w:rsidR="00B44FC3" w:rsidRDefault="00B44FC3" w:rsidP="00B44FC3">
      <w:pPr>
        <w:pStyle w:val="NoSpacing"/>
        <w:jc w:val="both"/>
        <w:rPr>
          <w:szCs w:val="24"/>
        </w:rPr>
      </w:pPr>
    </w:p>
    <w:p w14:paraId="0A9CF032" w14:textId="77777777" w:rsidR="00B44FC3" w:rsidRDefault="00B44FC3" w:rsidP="00B44FC3">
      <w:pPr>
        <w:pStyle w:val="NoSpacing"/>
        <w:jc w:val="both"/>
        <w:rPr>
          <w:szCs w:val="24"/>
        </w:rPr>
      </w:pPr>
    </w:p>
    <w:p w14:paraId="41B76B61" w14:textId="77777777" w:rsidR="00B44FC3" w:rsidRDefault="00B44FC3" w:rsidP="00B44FC3">
      <w:pPr>
        <w:pStyle w:val="NoSpacing"/>
        <w:jc w:val="both"/>
        <w:rPr>
          <w:szCs w:val="24"/>
        </w:rPr>
      </w:pPr>
      <w:r>
        <w:rPr>
          <w:szCs w:val="24"/>
        </w:rPr>
        <w:t>7 January 2026</w:t>
      </w:r>
    </w:p>
    <w:p w14:paraId="6A7A0BA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28FBB" w14:textId="77777777" w:rsidR="00E479DD" w:rsidRDefault="00E479DD" w:rsidP="00086E2C">
      <w:pPr>
        <w:spacing w:after="0" w:line="240" w:lineRule="auto"/>
      </w:pPr>
      <w:r>
        <w:separator/>
      </w:r>
    </w:p>
  </w:endnote>
  <w:endnote w:type="continuationSeparator" w:id="0">
    <w:p w14:paraId="3C348334" w14:textId="77777777" w:rsidR="00E479DD" w:rsidRDefault="00E479D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A637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8763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A9DB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4E5C2" w14:textId="77777777" w:rsidR="00E479DD" w:rsidRDefault="00E479DD" w:rsidP="00086E2C">
      <w:pPr>
        <w:spacing w:after="0" w:line="240" w:lineRule="auto"/>
      </w:pPr>
      <w:r>
        <w:separator/>
      </w:r>
    </w:p>
  </w:footnote>
  <w:footnote w:type="continuationSeparator" w:id="0">
    <w:p w14:paraId="343EADCE" w14:textId="77777777" w:rsidR="00E479DD" w:rsidRDefault="00E479D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8809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EB2F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45E9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C3"/>
    <w:rsid w:val="00086E2C"/>
    <w:rsid w:val="000A2E7A"/>
    <w:rsid w:val="002244B7"/>
    <w:rsid w:val="00314D94"/>
    <w:rsid w:val="00617568"/>
    <w:rsid w:val="006E68FA"/>
    <w:rsid w:val="007C2568"/>
    <w:rsid w:val="00B44FC3"/>
    <w:rsid w:val="00E479D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4A6752"/>
  <w15:chartTrackingRefBased/>
  <w15:docId w15:val="{80EA18BD-190B-4241-818C-41A9E71C1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44FC3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33</Words>
  <Characters>189</Characters>
  <Application>Microsoft Office Word</Application>
  <DocSecurity>0</DocSecurity>
  <Lines>11</Lines>
  <Paragraphs>6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2026-01-16T18:05:00Z</dcterms:created>
  <dcterms:modified xsi:type="dcterms:W3CDTF">2026-01-16T18:06:00Z</dcterms:modified>
</cp:coreProperties>
</file>