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3AB3E" w14:textId="77777777" w:rsidR="00096544" w:rsidRDefault="00096544" w:rsidP="00096544">
      <w:pPr>
        <w:pStyle w:val="NoSpacing"/>
      </w:pPr>
      <w:r>
        <w:rPr>
          <w:u w:val="single"/>
        </w:rPr>
        <w:t>John BANASTRE</w:t>
      </w:r>
      <w:r>
        <w:t xml:space="preserve">     (fl.1469)</w:t>
      </w:r>
    </w:p>
    <w:p w14:paraId="2FDD277E" w14:textId="77777777" w:rsidR="00096544" w:rsidRDefault="00096544" w:rsidP="00096544">
      <w:pPr>
        <w:pStyle w:val="NoSpacing"/>
      </w:pPr>
      <w:r>
        <w:t>of the parish church of Papworth Everard, Cambridgeshire.</w:t>
      </w:r>
    </w:p>
    <w:p w14:paraId="5240C891" w14:textId="77777777" w:rsidR="00096544" w:rsidRDefault="00096544" w:rsidP="00096544">
      <w:pPr>
        <w:pStyle w:val="NoSpacing"/>
      </w:pPr>
    </w:p>
    <w:p w14:paraId="1A5B3A92" w14:textId="77777777" w:rsidR="00096544" w:rsidRDefault="00096544" w:rsidP="00096544">
      <w:pPr>
        <w:pStyle w:val="NoSpacing"/>
      </w:pPr>
    </w:p>
    <w:p w14:paraId="38E2A8FD" w14:textId="77777777" w:rsidR="00096544" w:rsidRDefault="00096544" w:rsidP="00096544">
      <w:pPr>
        <w:pStyle w:val="NoSpacing"/>
      </w:pPr>
      <w:r>
        <w:t xml:space="preserve">  7 Nov.1469</w:t>
      </w:r>
      <w:r>
        <w:tab/>
        <w:t>He was presented to the church.   (C.P.R. 1467-77 p.134)</w:t>
      </w:r>
    </w:p>
    <w:p w14:paraId="6A79C35B" w14:textId="77777777" w:rsidR="00096544" w:rsidRDefault="00096544" w:rsidP="00096544">
      <w:pPr>
        <w:pStyle w:val="NoSpacing"/>
      </w:pPr>
    </w:p>
    <w:p w14:paraId="5C4864E8" w14:textId="77777777" w:rsidR="00096544" w:rsidRDefault="00096544" w:rsidP="00096544">
      <w:pPr>
        <w:pStyle w:val="NoSpacing"/>
      </w:pPr>
    </w:p>
    <w:p w14:paraId="6053F2DE" w14:textId="77777777" w:rsidR="00096544" w:rsidRDefault="00096544" w:rsidP="00096544">
      <w:pPr>
        <w:pStyle w:val="NoSpacing"/>
      </w:pPr>
      <w:r>
        <w:t>20 June 2026</w:t>
      </w:r>
    </w:p>
    <w:p w14:paraId="4F25F8A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ECF349" w14:textId="77777777" w:rsidR="009B46C1" w:rsidRDefault="009B46C1" w:rsidP="00086E2C">
      <w:pPr>
        <w:spacing w:after="0" w:line="240" w:lineRule="auto"/>
      </w:pPr>
      <w:r>
        <w:separator/>
      </w:r>
    </w:p>
  </w:endnote>
  <w:endnote w:type="continuationSeparator" w:id="0">
    <w:p w14:paraId="55F57C83" w14:textId="77777777" w:rsidR="009B46C1" w:rsidRDefault="009B46C1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2C619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71BC9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E1989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5587E" w14:textId="77777777" w:rsidR="009B46C1" w:rsidRDefault="009B46C1" w:rsidP="00086E2C">
      <w:pPr>
        <w:spacing w:after="0" w:line="240" w:lineRule="auto"/>
      </w:pPr>
      <w:r>
        <w:separator/>
      </w:r>
    </w:p>
  </w:footnote>
  <w:footnote w:type="continuationSeparator" w:id="0">
    <w:p w14:paraId="52EF12DD" w14:textId="77777777" w:rsidR="009B46C1" w:rsidRDefault="009B46C1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AF9F8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6F52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2AEFB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544"/>
    <w:rsid w:val="00086E2C"/>
    <w:rsid w:val="00096544"/>
    <w:rsid w:val="000A2E7A"/>
    <w:rsid w:val="002244B7"/>
    <w:rsid w:val="00246D97"/>
    <w:rsid w:val="00314D94"/>
    <w:rsid w:val="005435B9"/>
    <w:rsid w:val="00617568"/>
    <w:rsid w:val="006E68FA"/>
    <w:rsid w:val="008E56AD"/>
    <w:rsid w:val="009B46C1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4AA36"/>
  <w15:chartTrackingRefBased/>
  <w15:docId w15:val="{7DA6DC0D-EE06-4894-9642-5269E15F3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2026-06-23T19:10:00Z</dcterms:created>
  <dcterms:modified xsi:type="dcterms:W3CDTF">2026-06-23T19:11:00Z</dcterms:modified>
</cp:coreProperties>
</file>