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CBE0" w14:textId="77777777" w:rsidR="00DC3111" w:rsidRDefault="00DC3111" w:rsidP="00DC3111">
      <w:pPr>
        <w:rPr>
          <w:rFonts w:cs="Times New Roman"/>
        </w:rPr>
      </w:pPr>
      <w:r>
        <w:rPr>
          <w:rFonts w:cs="Times New Roman"/>
          <w:u w:val="single"/>
        </w:rPr>
        <w:t>Thomas BARNEBY</w:t>
      </w:r>
      <w:r>
        <w:rPr>
          <w:rFonts w:cs="Times New Roman"/>
        </w:rPr>
        <w:t xml:space="preserve">        (fl.1401)</w:t>
      </w:r>
    </w:p>
    <w:p w14:paraId="2A113442" w14:textId="77777777" w:rsidR="00DC3111" w:rsidRDefault="00DC3111" w:rsidP="00DC3111">
      <w:pPr>
        <w:rPr>
          <w:rFonts w:cs="Times New Roman"/>
        </w:rPr>
      </w:pPr>
    </w:p>
    <w:p w14:paraId="710E8052" w14:textId="77777777" w:rsidR="00DC3111" w:rsidRDefault="00DC3111" w:rsidP="00DC3111">
      <w:pPr>
        <w:rPr>
          <w:rFonts w:cs="Times New Roman"/>
        </w:rPr>
      </w:pPr>
    </w:p>
    <w:p w14:paraId="545DBA68" w14:textId="77777777" w:rsidR="00DC3111" w:rsidRDefault="00DC3111" w:rsidP="00DC3111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2AC501EC" w14:textId="77777777" w:rsidR="00DC3111" w:rsidRDefault="00DC3111" w:rsidP="00DC311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62E781EA" w14:textId="77777777" w:rsidR="00DC3111" w:rsidRDefault="00DC3111" w:rsidP="00DC3111">
      <w:pPr>
        <w:rPr>
          <w:rFonts w:cs="Times New Roman"/>
        </w:rPr>
      </w:pPr>
    </w:p>
    <w:p w14:paraId="666FDD46" w14:textId="77777777" w:rsidR="00DC3111" w:rsidRDefault="00DC3111" w:rsidP="00DC3111">
      <w:pPr>
        <w:rPr>
          <w:rFonts w:cs="Times New Roman"/>
        </w:rPr>
      </w:pPr>
    </w:p>
    <w:p w14:paraId="6C88BC84" w14:textId="77777777" w:rsidR="00DC3111" w:rsidRDefault="00DC3111" w:rsidP="00DC3111">
      <w:pPr>
        <w:rPr>
          <w:rFonts w:cs="Times New Roman"/>
        </w:rPr>
      </w:pPr>
      <w:r>
        <w:rPr>
          <w:rFonts w:cs="Times New Roman"/>
        </w:rPr>
        <w:t>24 May 2026</w:t>
      </w:r>
    </w:p>
    <w:p w14:paraId="70B4E9C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E81F" w14:textId="77777777" w:rsidR="009C0C53" w:rsidRDefault="009C0C53" w:rsidP="00086E2C">
      <w:r>
        <w:separator/>
      </w:r>
    </w:p>
  </w:endnote>
  <w:endnote w:type="continuationSeparator" w:id="0">
    <w:p w14:paraId="499F13A6" w14:textId="77777777" w:rsidR="009C0C53" w:rsidRDefault="009C0C5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A08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98F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C20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5F67" w14:textId="77777777" w:rsidR="009C0C53" w:rsidRDefault="009C0C53" w:rsidP="00086E2C">
      <w:r>
        <w:separator/>
      </w:r>
    </w:p>
  </w:footnote>
  <w:footnote w:type="continuationSeparator" w:id="0">
    <w:p w14:paraId="1FF93779" w14:textId="77777777" w:rsidR="009C0C53" w:rsidRDefault="009C0C5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A5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4B9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B99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11"/>
    <w:rsid w:val="00086E2C"/>
    <w:rsid w:val="000A2E7A"/>
    <w:rsid w:val="002244B7"/>
    <w:rsid w:val="00314D94"/>
    <w:rsid w:val="005435B9"/>
    <w:rsid w:val="00617568"/>
    <w:rsid w:val="006E68FA"/>
    <w:rsid w:val="008E56AD"/>
    <w:rsid w:val="009C0C53"/>
    <w:rsid w:val="00AF65CA"/>
    <w:rsid w:val="00B47675"/>
    <w:rsid w:val="00DC311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C954B"/>
  <w15:chartTrackingRefBased/>
  <w15:docId w15:val="{313EC8D0-1F1B-4D68-849D-E34467A1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11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2026-05-28T17:33:00Z</dcterms:created>
  <dcterms:modified xsi:type="dcterms:W3CDTF">2026-05-28T17:34:00Z</dcterms:modified>
</cp:coreProperties>
</file>