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7A976" w14:textId="77777777" w:rsidR="00537EDE" w:rsidRDefault="00537EDE" w:rsidP="00537EDE">
      <w:pPr>
        <w:rPr>
          <w:rFonts w:cs="Times New Roman"/>
        </w:rPr>
      </w:pPr>
      <w:r>
        <w:rPr>
          <w:rFonts w:cs="Times New Roman"/>
          <w:u w:val="single"/>
        </w:rPr>
        <w:t>Robert BARNEBY</w:t>
      </w:r>
      <w:r>
        <w:rPr>
          <w:rFonts w:cs="Times New Roman"/>
        </w:rPr>
        <w:t xml:space="preserve">       (fl.1401)</w:t>
      </w:r>
    </w:p>
    <w:p w14:paraId="4A1D0CE0" w14:textId="77777777" w:rsidR="00537EDE" w:rsidRDefault="00537EDE" w:rsidP="00537EDE">
      <w:pPr>
        <w:rPr>
          <w:rFonts w:cs="Times New Roman"/>
        </w:rPr>
      </w:pPr>
      <w:r>
        <w:rPr>
          <w:rFonts w:cs="Times New Roman"/>
        </w:rPr>
        <w:t>of Owston Abbey, Lincoln diocese.</w:t>
      </w:r>
    </w:p>
    <w:p w14:paraId="5783D4A0" w14:textId="77777777" w:rsidR="00537EDE" w:rsidRDefault="00537EDE" w:rsidP="00537EDE">
      <w:pPr>
        <w:rPr>
          <w:rFonts w:cs="Times New Roman"/>
        </w:rPr>
      </w:pPr>
    </w:p>
    <w:p w14:paraId="7780E380" w14:textId="77777777" w:rsidR="00537EDE" w:rsidRDefault="00537EDE" w:rsidP="00537EDE">
      <w:pPr>
        <w:rPr>
          <w:rFonts w:cs="Times New Roman"/>
        </w:rPr>
      </w:pPr>
    </w:p>
    <w:p w14:paraId="26A49C7D" w14:textId="77777777" w:rsidR="00537EDE" w:rsidRDefault="00537EDE" w:rsidP="00537EDE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priest in the parish church of Burton by Beverley.</w:t>
      </w:r>
    </w:p>
    <w:p w14:paraId="14142BF9" w14:textId="77777777" w:rsidR="00537EDE" w:rsidRDefault="00537EDE" w:rsidP="00537ED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12</w:t>
      </w:r>
      <w:r w:rsidRPr="00A83454">
        <w:rPr>
          <w:rFonts w:cs="Times New Roman"/>
        </w:rPr>
        <w:t>)</w:t>
      </w:r>
    </w:p>
    <w:p w14:paraId="64E7AAA6" w14:textId="77777777" w:rsidR="00537EDE" w:rsidRDefault="00537EDE" w:rsidP="00537EDE">
      <w:pPr>
        <w:rPr>
          <w:rFonts w:cs="Times New Roman"/>
        </w:rPr>
      </w:pPr>
    </w:p>
    <w:p w14:paraId="268A8F2D" w14:textId="77777777" w:rsidR="00537EDE" w:rsidRDefault="00537EDE" w:rsidP="00537EDE">
      <w:pPr>
        <w:rPr>
          <w:rFonts w:cs="Times New Roman"/>
        </w:rPr>
      </w:pPr>
    </w:p>
    <w:p w14:paraId="2CA38844" w14:textId="77777777" w:rsidR="00537EDE" w:rsidRDefault="00537EDE" w:rsidP="00537EDE">
      <w:pPr>
        <w:rPr>
          <w:rFonts w:cs="Times New Roman"/>
        </w:rPr>
      </w:pPr>
      <w:r>
        <w:rPr>
          <w:rFonts w:cs="Times New Roman"/>
        </w:rPr>
        <w:t>11 January 2026</w:t>
      </w:r>
    </w:p>
    <w:p w14:paraId="0ACB4B56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8B4DE" w14:textId="77777777" w:rsidR="0060708B" w:rsidRDefault="0060708B" w:rsidP="00086E2C">
      <w:r>
        <w:separator/>
      </w:r>
    </w:p>
  </w:endnote>
  <w:endnote w:type="continuationSeparator" w:id="0">
    <w:p w14:paraId="49B81C25" w14:textId="77777777" w:rsidR="0060708B" w:rsidRDefault="0060708B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7F1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CE0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F13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202B7" w14:textId="77777777" w:rsidR="0060708B" w:rsidRDefault="0060708B" w:rsidP="00086E2C">
      <w:r>
        <w:separator/>
      </w:r>
    </w:p>
  </w:footnote>
  <w:footnote w:type="continuationSeparator" w:id="0">
    <w:p w14:paraId="1EA32AFB" w14:textId="77777777" w:rsidR="0060708B" w:rsidRDefault="0060708B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4C66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86E3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125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DE"/>
    <w:rsid w:val="00086E2C"/>
    <w:rsid w:val="000A2E7A"/>
    <w:rsid w:val="002244B7"/>
    <w:rsid w:val="00314D94"/>
    <w:rsid w:val="00537EDE"/>
    <w:rsid w:val="00571918"/>
    <w:rsid w:val="0060708B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7C514"/>
  <w15:chartTrackingRefBased/>
  <w15:docId w15:val="{7D4DC9AA-727C-4F18-90C5-06D68587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D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204</Characters>
  <Application>Microsoft Office Word</Application>
  <DocSecurity>0</DocSecurity>
  <Lines>14</Lines>
  <Paragraphs>7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2026-02-01T16:40:00Z</dcterms:created>
  <dcterms:modified xsi:type="dcterms:W3CDTF">2026-02-01T16:41:00Z</dcterms:modified>
</cp:coreProperties>
</file>