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2B397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Hugh BARNARD</w:t>
      </w:r>
      <w:r>
        <w:rPr>
          <w:rFonts w:ascii="Times New Roman" w:hAnsi="Times New Roman" w:cs="Times New Roman"/>
          <w:lang w:val="en-US"/>
        </w:rPr>
        <w:t xml:space="preserve">       (fl.1477)</w:t>
      </w:r>
    </w:p>
    <w:p w14:paraId="52707614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Wymondham, Norfolk. Wright.</w:t>
      </w:r>
    </w:p>
    <w:p w14:paraId="3F6ECF62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</w:p>
    <w:p w14:paraId="1916AE95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</w:p>
    <w:p w14:paraId="3CC1A67C" w14:textId="77777777" w:rsidR="004951B2" w:rsidRPr="00BB3D46" w:rsidRDefault="004951B2" w:rsidP="004951B2">
      <w:pPr>
        <w:pStyle w:val="NoSpacing"/>
        <w:rPr>
          <w:rFonts w:ascii="Times New Roman" w:hAnsi="Times New Roman" w:cs="Times New Roman"/>
          <w:lang w:val="en-US"/>
        </w:rPr>
      </w:pPr>
      <w:r w:rsidRPr="00BB3D46">
        <w:rPr>
          <w:rFonts w:ascii="Times New Roman" w:hAnsi="Times New Roman" w:cs="Times New Roman"/>
          <w:lang w:val="en-US"/>
        </w:rPr>
        <w:tab/>
        <w:t>1473</w:t>
      </w:r>
      <w:r w:rsidRPr="00BB3D46">
        <w:rPr>
          <w:rFonts w:ascii="Times New Roman" w:hAnsi="Times New Roman" w:cs="Times New Roman"/>
          <w:lang w:val="en-US"/>
        </w:rPr>
        <w:tab/>
        <w:t xml:space="preserve">William Appilyerd(q.v.) brought a plaint of trespass against him and </w:t>
      </w:r>
    </w:p>
    <w:p w14:paraId="6C1CB76A" w14:textId="77777777" w:rsidR="004951B2" w:rsidRDefault="004951B2" w:rsidP="004951B2">
      <w:pPr>
        <w:pStyle w:val="NoSpacing"/>
        <w:ind w:left="720" w:firstLine="720"/>
        <w:rPr>
          <w:rFonts w:ascii="Times New Roman" w:hAnsi="Times New Roman" w:cs="Times New Roman"/>
          <w:lang w:val="en-US"/>
        </w:rPr>
      </w:pPr>
      <w:r w:rsidRPr="00BB3D46">
        <w:rPr>
          <w:rFonts w:ascii="Times New Roman" w:hAnsi="Times New Roman" w:cs="Times New Roman"/>
          <w:lang w:val="en-US"/>
        </w:rPr>
        <w:t>many others</w:t>
      </w:r>
      <w:r>
        <w:rPr>
          <w:rFonts w:ascii="Times New Roman" w:hAnsi="Times New Roman" w:cs="Times New Roman"/>
          <w:lang w:val="en-US"/>
        </w:rPr>
        <w:t xml:space="preserve">.    </w:t>
      </w:r>
      <w:r w:rsidRPr="00BB3D46">
        <w:rPr>
          <w:rFonts w:ascii="Times New Roman" w:hAnsi="Times New Roman" w:cs="Times New Roman"/>
          <w:lang w:val="en-US"/>
        </w:rPr>
        <w:t>( https://waalt.uh.edu/index.php/KB27/846 )</w:t>
      </w:r>
    </w:p>
    <w:p w14:paraId="24B54B94" w14:textId="77777777" w:rsidR="004951B2" w:rsidRDefault="004951B2" w:rsidP="004951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1474</w:t>
      </w:r>
      <w:r>
        <w:rPr>
          <w:rFonts w:ascii="Times New Roman" w:hAnsi="Times New Roman" w:cs="Times New Roman"/>
          <w:lang w:val="en-US"/>
        </w:rPr>
        <w:tab/>
        <w:t>William Appilyerd(q.v.) brought a plaint of trespass against him and 13 others.</w:t>
      </w:r>
    </w:p>
    <w:p w14:paraId="249D2C85" w14:textId="65EB329C" w:rsidR="004951B2" w:rsidRDefault="004951B2" w:rsidP="00DC7AF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C30AE">
          <w:rPr>
            <w:rStyle w:val="Hyperlink"/>
            <w:rFonts w:ascii="Times New Roman" w:hAnsi="Times New Roman" w:cs="Times New Roman"/>
            <w:lang w:val="en-US"/>
          </w:rPr>
          <w:t>https://waalt.uh.edu/index.php/KB27/850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63444A7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William Appilyerd brought a plaint of trespass against him.</w:t>
      </w:r>
    </w:p>
    <w:p w14:paraId="6E3A68D2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7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1D43C4B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</w:p>
    <w:p w14:paraId="5619FAC3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</w:p>
    <w:p w14:paraId="3DB5EBCC" w14:textId="77777777" w:rsidR="00DC7AFA" w:rsidRDefault="00DC7AFA" w:rsidP="00DC7AF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March 2026</w:t>
      </w:r>
    </w:p>
    <w:p w14:paraId="529EA30D" w14:textId="664106A8" w:rsidR="00243312" w:rsidRDefault="00243312" w:rsidP="00DC7AF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 September 2026</w:t>
      </w:r>
    </w:p>
    <w:p w14:paraId="0C1A7D7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A6B61" w14:textId="77777777" w:rsidR="002D2EB6" w:rsidRDefault="002D2EB6" w:rsidP="00086E2C">
      <w:pPr>
        <w:spacing w:after="0" w:line="240" w:lineRule="auto"/>
      </w:pPr>
      <w:r>
        <w:separator/>
      </w:r>
    </w:p>
  </w:endnote>
  <w:endnote w:type="continuationSeparator" w:id="0">
    <w:p w14:paraId="2422686D" w14:textId="77777777" w:rsidR="002D2EB6" w:rsidRDefault="002D2EB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E86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F0D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proofErr w:type="gramStart"/>
    <w:r>
      <w:rPr>
        <w:rFonts w:ascii="Times New Roman" w:hAnsi="Times New Roman" w:cs="Times New Roman"/>
      </w:rPr>
      <w:t>copywrite</w:t>
    </w:r>
    <w:proofErr w:type="spellEnd"/>
    <w:proofErr w:type="gram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90D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C3FD" w14:textId="77777777" w:rsidR="002D2EB6" w:rsidRDefault="002D2EB6" w:rsidP="00086E2C">
      <w:pPr>
        <w:spacing w:after="0" w:line="240" w:lineRule="auto"/>
      </w:pPr>
      <w:r>
        <w:separator/>
      </w:r>
    </w:p>
  </w:footnote>
  <w:footnote w:type="continuationSeparator" w:id="0">
    <w:p w14:paraId="231BC042" w14:textId="77777777" w:rsidR="002D2EB6" w:rsidRDefault="002D2EB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C5D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4A3D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545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FA"/>
    <w:rsid w:val="00086E2C"/>
    <w:rsid w:val="000A2E7A"/>
    <w:rsid w:val="000A7CF5"/>
    <w:rsid w:val="002244B7"/>
    <w:rsid w:val="00243312"/>
    <w:rsid w:val="002D2EB6"/>
    <w:rsid w:val="00314D94"/>
    <w:rsid w:val="004951B2"/>
    <w:rsid w:val="004976EA"/>
    <w:rsid w:val="005A4F40"/>
    <w:rsid w:val="00617568"/>
    <w:rsid w:val="006E68FA"/>
    <w:rsid w:val="00DC7A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793DB"/>
  <w15:chartTrackingRefBased/>
  <w15:docId w15:val="{4493ED36-1845-430F-8A6F-7D8CD4C2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C7AF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7AF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66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2026-03-04T21:51:00Z</dcterms:created>
  <dcterms:modified xsi:type="dcterms:W3CDTF">2026-09-04T14:20:00Z</dcterms:modified>
</cp:coreProperties>
</file>