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960F" w14:textId="77777777" w:rsidR="00BF1182" w:rsidRDefault="00BF1182" w:rsidP="00BF118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BARLEY</w:t>
      </w:r>
      <w:r>
        <w:rPr>
          <w:rFonts w:cs="Times New Roman"/>
        </w:rPr>
        <w:t xml:space="preserve">       (fl.1469)</w:t>
      </w:r>
    </w:p>
    <w:p w14:paraId="7A788F31" w14:textId="77777777" w:rsidR="00BF1182" w:rsidRDefault="00BF1182" w:rsidP="00BF1182">
      <w:pPr>
        <w:pStyle w:val="NoSpacing"/>
        <w:rPr>
          <w:rFonts w:cs="Times New Roman"/>
        </w:rPr>
      </w:pPr>
      <w:r>
        <w:rPr>
          <w:rFonts w:cs="Times New Roman"/>
        </w:rPr>
        <w:t>of London. Mercer.</w:t>
      </w:r>
    </w:p>
    <w:p w14:paraId="7E1A5185" w14:textId="77777777" w:rsidR="00BF1182" w:rsidRDefault="00BF1182" w:rsidP="00BF1182">
      <w:pPr>
        <w:pStyle w:val="NoSpacing"/>
        <w:rPr>
          <w:rFonts w:cs="Times New Roman"/>
        </w:rPr>
      </w:pPr>
    </w:p>
    <w:p w14:paraId="52B64BEF" w14:textId="77777777" w:rsidR="00BF1182" w:rsidRDefault="00BF1182" w:rsidP="00BF1182">
      <w:pPr>
        <w:pStyle w:val="NoSpacing"/>
        <w:rPr>
          <w:rFonts w:cs="Times New Roman"/>
        </w:rPr>
      </w:pPr>
    </w:p>
    <w:p w14:paraId="309B6FEA" w14:textId="653D269B" w:rsidR="00BF1182" w:rsidRDefault="00BF1182" w:rsidP="00BF1182">
      <w:pPr>
        <w:pStyle w:val="NoSpacing"/>
        <w:ind w:left="1440" w:hanging="1440"/>
        <w:rPr>
          <w:rFonts w:cs="Times New Roman"/>
        </w:rPr>
      </w:pPr>
      <w:r>
        <w:rPr>
          <w:rFonts w:cs="Times New Roman"/>
        </w:rPr>
        <w:t>20 Nov.1469</w:t>
      </w:r>
      <w:r>
        <w:rPr>
          <w:rFonts w:cs="Times New Roman"/>
        </w:rPr>
        <w:tab/>
        <w:t>John Byrd of Walden, chapman(q.v.), was pardoned outlawry for not appearing</w:t>
      </w:r>
      <w:r>
        <w:rPr>
          <w:rFonts w:cs="Times New Roman"/>
        </w:rPr>
        <w:t xml:space="preserve"> </w:t>
      </w:r>
      <w:r>
        <w:rPr>
          <w:rFonts w:cs="Times New Roman"/>
        </w:rPr>
        <w:t>to answer him touching a debt of 40s.</w:t>
      </w:r>
    </w:p>
    <w:p w14:paraId="56212CE9" w14:textId="77777777" w:rsidR="00BF1182" w:rsidRDefault="00BF1182" w:rsidP="00BF118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p.147)</w:t>
      </w:r>
    </w:p>
    <w:p w14:paraId="51C4DCBB" w14:textId="77777777" w:rsidR="00BF1182" w:rsidRDefault="00BF1182" w:rsidP="00BF1182">
      <w:pPr>
        <w:pStyle w:val="NoSpacing"/>
        <w:rPr>
          <w:rFonts w:cs="Times New Roman"/>
        </w:rPr>
      </w:pPr>
    </w:p>
    <w:p w14:paraId="0854D5F7" w14:textId="77777777" w:rsidR="00BF1182" w:rsidRDefault="00BF1182" w:rsidP="00BF1182">
      <w:pPr>
        <w:pStyle w:val="NoSpacing"/>
        <w:rPr>
          <w:rFonts w:cs="Times New Roman"/>
        </w:rPr>
      </w:pPr>
    </w:p>
    <w:p w14:paraId="39A12B04" w14:textId="77777777" w:rsidR="00BF1182" w:rsidRDefault="00BF1182" w:rsidP="00BF1182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41F69D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A1A1" w14:textId="77777777" w:rsidR="00960F28" w:rsidRDefault="00960F28" w:rsidP="00086E2C">
      <w:pPr>
        <w:spacing w:after="0" w:line="240" w:lineRule="auto"/>
      </w:pPr>
      <w:r>
        <w:separator/>
      </w:r>
    </w:p>
  </w:endnote>
  <w:endnote w:type="continuationSeparator" w:id="0">
    <w:p w14:paraId="143AB5C2" w14:textId="77777777" w:rsidR="00960F28" w:rsidRDefault="00960F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8A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23F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37C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CA690" w14:textId="77777777" w:rsidR="00960F28" w:rsidRDefault="00960F28" w:rsidP="00086E2C">
      <w:pPr>
        <w:spacing w:after="0" w:line="240" w:lineRule="auto"/>
      </w:pPr>
      <w:r>
        <w:separator/>
      </w:r>
    </w:p>
  </w:footnote>
  <w:footnote w:type="continuationSeparator" w:id="0">
    <w:p w14:paraId="6E7B68D2" w14:textId="77777777" w:rsidR="00960F28" w:rsidRDefault="00960F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96C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7F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A9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82"/>
    <w:rsid w:val="00086E2C"/>
    <w:rsid w:val="000A2E7A"/>
    <w:rsid w:val="002244B7"/>
    <w:rsid w:val="00314D94"/>
    <w:rsid w:val="00502E11"/>
    <w:rsid w:val="005435B9"/>
    <w:rsid w:val="00617568"/>
    <w:rsid w:val="006E68FA"/>
    <w:rsid w:val="008E56AD"/>
    <w:rsid w:val="00960F28"/>
    <w:rsid w:val="00AF65CA"/>
    <w:rsid w:val="00BF118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51198"/>
  <w15:chartTrackingRefBased/>
  <w15:docId w15:val="{807E92D8-FEED-45B9-B792-61EE47F1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2026-06-09T20:31:00Z</dcterms:created>
  <dcterms:modified xsi:type="dcterms:W3CDTF">2026-06-09T20:33:00Z</dcterms:modified>
</cp:coreProperties>
</file>