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F010A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BARLEY</w:t>
      </w:r>
      <w:r>
        <w:rPr>
          <w:rFonts w:ascii="Times New Roman" w:hAnsi="Times New Roman" w:cs="Times New Roman"/>
        </w:rPr>
        <w:t xml:space="preserve">        (fl.1472)</w:t>
      </w:r>
    </w:p>
    <w:p w14:paraId="6BD7BB91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Holbourn</w:t>
      </w:r>
      <w:proofErr w:type="spellEnd"/>
      <w:r>
        <w:rPr>
          <w:rFonts w:ascii="Times New Roman" w:hAnsi="Times New Roman" w:cs="Times New Roman"/>
        </w:rPr>
        <w:t>, Labourer.</w:t>
      </w:r>
    </w:p>
    <w:p w14:paraId="4E4388D6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0FE54799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69F8617E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</w:t>
      </w:r>
    </w:p>
    <w:p w14:paraId="78C0FF5A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1F112512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6FC7E34D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6267F0EA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them and 8 others for trespass.   (ibid.)</w:t>
      </w:r>
    </w:p>
    <w:p w14:paraId="4892293C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2A44AFAD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</w:p>
    <w:p w14:paraId="28144143" w14:textId="77777777" w:rsidR="00FC75A8" w:rsidRDefault="00FC75A8" w:rsidP="00FC75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February 2026</w:t>
      </w:r>
    </w:p>
    <w:p w14:paraId="3ED02F8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E3FCC" w14:textId="77777777" w:rsidR="00C62809" w:rsidRDefault="00C62809" w:rsidP="00086E2C">
      <w:pPr>
        <w:spacing w:after="0" w:line="240" w:lineRule="auto"/>
      </w:pPr>
      <w:r>
        <w:separator/>
      </w:r>
    </w:p>
  </w:endnote>
  <w:endnote w:type="continuationSeparator" w:id="0">
    <w:p w14:paraId="327E6BBF" w14:textId="77777777" w:rsidR="00C62809" w:rsidRDefault="00C6280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C6D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B9E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4D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AC90" w14:textId="77777777" w:rsidR="00C62809" w:rsidRDefault="00C62809" w:rsidP="00086E2C">
      <w:pPr>
        <w:spacing w:after="0" w:line="240" w:lineRule="auto"/>
      </w:pPr>
      <w:r>
        <w:separator/>
      </w:r>
    </w:p>
  </w:footnote>
  <w:footnote w:type="continuationSeparator" w:id="0">
    <w:p w14:paraId="0E3158D9" w14:textId="77777777" w:rsidR="00C62809" w:rsidRDefault="00C6280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218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CE9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4D1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A8"/>
    <w:rsid w:val="00086E2C"/>
    <w:rsid w:val="000A2E7A"/>
    <w:rsid w:val="002244B7"/>
    <w:rsid w:val="00314D94"/>
    <w:rsid w:val="00566CEB"/>
    <w:rsid w:val="00617568"/>
    <w:rsid w:val="006E68FA"/>
    <w:rsid w:val="00C62809"/>
    <w:rsid w:val="00ED3A55"/>
    <w:rsid w:val="00F479D0"/>
    <w:rsid w:val="00FC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372E"/>
  <w15:chartTrackingRefBased/>
  <w15:docId w15:val="{3AFBFF93-17B3-4A1D-91C4-9A96F445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C75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75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221</Characters>
  <Application>Microsoft Office Word</Application>
  <DocSecurity>0</DocSecurity>
  <Lines>13</Lines>
  <Paragraphs>8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2026-02-12T20:46:00Z</dcterms:created>
  <dcterms:modified xsi:type="dcterms:W3CDTF">2026-02-12T20:46:00Z</dcterms:modified>
</cp:coreProperties>
</file>