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E620" w14:textId="77777777" w:rsidR="002C61E4" w:rsidRDefault="002C61E4" w:rsidP="002C61E4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BARKER</w:t>
      </w:r>
      <w:r>
        <w:rPr>
          <w:rFonts w:cs="Times New Roman"/>
          <w:lang w:val="en-US"/>
        </w:rPr>
        <w:t xml:space="preserve">     ( fl.1473)</w:t>
      </w:r>
    </w:p>
    <w:p w14:paraId="30D33DE1" w14:textId="77777777" w:rsidR="002C61E4" w:rsidRDefault="002C61E4" w:rsidP="002C61E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Walden, Essex. Yeoman.</w:t>
      </w:r>
    </w:p>
    <w:p w14:paraId="32F9BBED" w14:textId="77777777" w:rsidR="002C61E4" w:rsidRDefault="002C61E4" w:rsidP="002C61E4">
      <w:pPr>
        <w:pStyle w:val="NoSpacing"/>
        <w:rPr>
          <w:rFonts w:cs="Times New Roman"/>
          <w:lang w:val="en-US"/>
        </w:rPr>
      </w:pPr>
    </w:p>
    <w:p w14:paraId="31AB4F1C" w14:textId="77777777" w:rsidR="002C61E4" w:rsidRDefault="002C61E4" w:rsidP="002C61E4">
      <w:pPr>
        <w:pStyle w:val="NoSpacing"/>
        <w:rPr>
          <w:rFonts w:cs="Times New Roman"/>
          <w:lang w:val="en-US"/>
        </w:rPr>
      </w:pPr>
    </w:p>
    <w:p w14:paraId="1406C11D" w14:textId="77777777" w:rsidR="002C61E4" w:rsidRDefault="002C61E4" w:rsidP="002C61E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1473</w:t>
      </w:r>
      <w:r>
        <w:rPr>
          <w:rFonts w:cs="Times New Roman"/>
          <w:lang w:val="en-US"/>
        </w:rPr>
        <w:tab/>
        <w:t>The King brought a plaint of trespass and contempt against him.</w:t>
      </w:r>
    </w:p>
    <w:p w14:paraId="622B2424" w14:textId="77777777" w:rsidR="002C61E4" w:rsidRDefault="002C61E4" w:rsidP="002C61E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 w:rsidRPr="00011F7C">
        <w:rPr>
          <w:rFonts w:cs="Times New Roman"/>
          <w:lang w:val="en-US"/>
        </w:rPr>
        <w:t xml:space="preserve">( </w:t>
      </w:r>
      <w:r w:rsidRPr="00011F7C">
        <w:rPr>
          <w:rFonts w:cs="Times New Roman"/>
          <w:color w:val="0A2F41" w:themeColor="accent1" w:themeShade="80"/>
          <w:u w:val="single"/>
          <w:lang w:val="en-US"/>
        </w:rPr>
        <w:t>https://waalt.uh.edu/index.php/KB27/846</w:t>
      </w:r>
      <w:r w:rsidRPr="00011F7C">
        <w:rPr>
          <w:rFonts w:cs="Times New Roman"/>
          <w:color w:val="0A2F41" w:themeColor="accent1" w:themeShade="80"/>
          <w:lang w:val="en-US"/>
        </w:rPr>
        <w:t xml:space="preserve"> </w:t>
      </w:r>
      <w:r w:rsidRPr="00011F7C">
        <w:rPr>
          <w:rFonts w:cs="Times New Roman"/>
          <w:lang w:val="en-US"/>
        </w:rPr>
        <w:t>)</w:t>
      </w:r>
    </w:p>
    <w:p w14:paraId="2C16522B" w14:textId="77777777" w:rsidR="002C61E4" w:rsidRDefault="002C61E4" w:rsidP="002C61E4">
      <w:pPr>
        <w:pStyle w:val="NoSpacing"/>
        <w:rPr>
          <w:rFonts w:cs="Times New Roman"/>
          <w:lang w:val="en-US"/>
        </w:rPr>
      </w:pPr>
    </w:p>
    <w:p w14:paraId="6F5B1455" w14:textId="77777777" w:rsidR="002C61E4" w:rsidRDefault="002C61E4" w:rsidP="002C61E4">
      <w:pPr>
        <w:pStyle w:val="NoSpacing"/>
        <w:rPr>
          <w:rFonts w:cs="Times New Roman"/>
          <w:lang w:val="en-US"/>
        </w:rPr>
      </w:pPr>
    </w:p>
    <w:p w14:paraId="1428037B" w14:textId="77777777" w:rsidR="002C61E4" w:rsidRDefault="002C61E4" w:rsidP="002C61E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17 February 2026</w:t>
      </w:r>
    </w:p>
    <w:p w14:paraId="4C2865B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9663D" w14:textId="77777777" w:rsidR="003855B5" w:rsidRDefault="003855B5" w:rsidP="00086E2C">
      <w:pPr>
        <w:spacing w:after="0" w:line="240" w:lineRule="auto"/>
      </w:pPr>
      <w:r>
        <w:separator/>
      </w:r>
    </w:p>
  </w:endnote>
  <w:endnote w:type="continuationSeparator" w:id="0">
    <w:p w14:paraId="5F8C3B10" w14:textId="77777777" w:rsidR="003855B5" w:rsidRDefault="003855B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DB04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2247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6023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61817" w14:textId="77777777" w:rsidR="003855B5" w:rsidRDefault="003855B5" w:rsidP="00086E2C">
      <w:pPr>
        <w:spacing w:after="0" w:line="240" w:lineRule="auto"/>
      </w:pPr>
      <w:r>
        <w:separator/>
      </w:r>
    </w:p>
  </w:footnote>
  <w:footnote w:type="continuationSeparator" w:id="0">
    <w:p w14:paraId="4CA62A6E" w14:textId="77777777" w:rsidR="003855B5" w:rsidRDefault="003855B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700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893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25C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1E4"/>
    <w:rsid w:val="00086E2C"/>
    <w:rsid w:val="000A2E7A"/>
    <w:rsid w:val="002244B7"/>
    <w:rsid w:val="002C61E4"/>
    <w:rsid w:val="00314D94"/>
    <w:rsid w:val="003855B5"/>
    <w:rsid w:val="005435B9"/>
    <w:rsid w:val="00617568"/>
    <w:rsid w:val="006E68FA"/>
    <w:rsid w:val="008E56AD"/>
    <w:rsid w:val="00AF65CA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B2CB7"/>
  <w15:chartTrackingRefBased/>
  <w15:docId w15:val="{DF704392-AAED-4786-98A3-6802A1DC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2026-06-02T19:39:00Z</dcterms:created>
  <dcterms:modified xsi:type="dcterms:W3CDTF">2026-06-02T19:40:00Z</dcterms:modified>
</cp:coreProperties>
</file>