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63F8" w14:textId="77777777" w:rsidR="00063D7A" w:rsidRDefault="00063D7A" w:rsidP="00063D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BARKER</w:t>
      </w:r>
      <w:r>
        <w:rPr>
          <w:rFonts w:ascii="Times New Roman" w:hAnsi="Times New Roman" w:cs="Times New Roman"/>
        </w:rPr>
        <w:t xml:space="preserve">         (fl.1470)</w:t>
      </w:r>
    </w:p>
    <w:p w14:paraId="7D9B1AC6" w14:textId="77777777" w:rsidR="00063D7A" w:rsidRDefault="00063D7A" w:rsidP="00063D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Helyn, Shropshire. Husbandman.</w:t>
      </w:r>
    </w:p>
    <w:p w14:paraId="425F1D88" w14:textId="77777777" w:rsidR="00063D7A" w:rsidRDefault="00063D7A" w:rsidP="00063D7A">
      <w:pPr>
        <w:pStyle w:val="NoSpacing"/>
        <w:rPr>
          <w:rFonts w:ascii="Times New Roman" w:hAnsi="Times New Roman" w:cs="Times New Roman"/>
        </w:rPr>
      </w:pPr>
    </w:p>
    <w:p w14:paraId="55FCD122" w14:textId="77777777" w:rsidR="00063D7A" w:rsidRDefault="00063D7A" w:rsidP="00063D7A">
      <w:pPr>
        <w:pStyle w:val="NoSpacing"/>
        <w:rPr>
          <w:rFonts w:ascii="Times New Roman" w:hAnsi="Times New Roman" w:cs="Times New Roman"/>
        </w:rPr>
      </w:pPr>
    </w:p>
    <w:p w14:paraId="5EEFE050" w14:textId="77777777" w:rsidR="00063D7A" w:rsidRDefault="00063D7A" w:rsidP="00063D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George Neville(q.v.) brought an unspecified plaint against him and 2 others</w:t>
      </w:r>
    </w:p>
    <w:p w14:paraId="337D4A89" w14:textId="77777777" w:rsidR="00063D7A" w:rsidRDefault="00063D7A" w:rsidP="00063D7A">
      <w:pPr>
        <w:pStyle w:val="NoSpacing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54B78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t xml:space="preserve"> )</w:t>
      </w:r>
    </w:p>
    <w:p w14:paraId="68A12BB4" w14:textId="77777777" w:rsidR="00063D7A" w:rsidRDefault="00063D7A" w:rsidP="00063D7A">
      <w:pPr>
        <w:pStyle w:val="NoSpacing"/>
      </w:pPr>
    </w:p>
    <w:p w14:paraId="0A16929A" w14:textId="77777777" w:rsidR="00063D7A" w:rsidRDefault="00063D7A" w:rsidP="00063D7A">
      <w:pPr>
        <w:pStyle w:val="NoSpacing"/>
      </w:pPr>
    </w:p>
    <w:p w14:paraId="1F02DB3D" w14:textId="77777777" w:rsidR="00063D7A" w:rsidRDefault="00063D7A" w:rsidP="00063D7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2026</w:t>
      </w:r>
    </w:p>
    <w:p w14:paraId="3F403A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B15F" w14:textId="77777777" w:rsidR="00B05545" w:rsidRDefault="00B05545" w:rsidP="00086E2C">
      <w:pPr>
        <w:spacing w:after="0" w:line="240" w:lineRule="auto"/>
      </w:pPr>
      <w:r>
        <w:separator/>
      </w:r>
    </w:p>
  </w:endnote>
  <w:endnote w:type="continuationSeparator" w:id="0">
    <w:p w14:paraId="5B192A77" w14:textId="77777777" w:rsidR="00B05545" w:rsidRDefault="00B0554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A6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09E6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4A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ADC58" w14:textId="77777777" w:rsidR="00B05545" w:rsidRDefault="00B05545" w:rsidP="00086E2C">
      <w:pPr>
        <w:spacing w:after="0" w:line="240" w:lineRule="auto"/>
      </w:pPr>
      <w:r>
        <w:separator/>
      </w:r>
    </w:p>
  </w:footnote>
  <w:footnote w:type="continuationSeparator" w:id="0">
    <w:p w14:paraId="2707EAAF" w14:textId="77777777" w:rsidR="00B05545" w:rsidRDefault="00B0554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6B8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550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344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7A"/>
    <w:rsid w:val="00063D7A"/>
    <w:rsid w:val="00086E2C"/>
    <w:rsid w:val="000A2E7A"/>
    <w:rsid w:val="002244B7"/>
    <w:rsid w:val="002E5992"/>
    <w:rsid w:val="00314D94"/>
    <w:rsid w:val="00617568"/>
    <w:rsid w:val="006E68FA"/>
    <w:rsid w:val="00B05545"/>
    <w:rsid w:val="00ED3A55"/>
    <w:rsid w:val="00F479D0"/>
    <w:rsid w:val="00FF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3FFA4"/>
  <w15:chartTrackingRefBased/>
  <w15:docId w15:val="{EA8FFC83-7F23-48D4-8DAA-741508F8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3D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3D7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25</Words>
  <Characters>175</Characters>
  <Application>Microsoft Office Word</Application>
  <DocSecurity>0</DocSecurity>
  <Lines>9</Lines>
  <Paragraphs>5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2026-02-03T17:01:00Z</dcterms:created>
  <dcterms:modified xsi:type="dcterms:W3CDTF">2026-02-03T17:06:00Z</dcterms:modified>
</cp:coreProperties>
</file>