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81C6" w14:textId="77777777" w:rsidR="00B249E9" w:rsidRDefault="00B249E9" w:rsidP="00B249E9">
      <w:pPr>
        <w:pStyle w:val="NoSpacing"/>
        <w:rPr>
          <w:lang w:val="en-US"/>
        </w:rPr>
      </w:pPr>
      <w:r>
        <w:rPr>
          <w:u w:val="single"/>
          <w:lang w:val="en-US"/>
        </w:rPr>
        <w:t>Robert BARKER</w:t>
      </w:r>
      <w:r>
        <w:rPr>
          <w:lang w:val="en-US"/>
        </w:rPr>
        <w:t xml:space="preserve">       (fl.1488)</w:t>
      </w:r>
    </w:p>
    <w:p w14:paraId="6EDE45FE" w14:textId="77777777" w:rsidR="00B249E9" w:rsidRDefault="00B249E9" w:rsidP="00B249E9">
      <w:pPr>
        <w:pStyle w:val="NoSpacing"/>
        <w:rPr>
          <w:lang w:val="en-US"/>
        </w:rPr>
      </w:pPr>
      <w:r>
        <w:rPr>
          <w:lang w:val="en-US"/>
        </w:rPr>
        <w:t>of London. Apprentice tailor.</w:t>
      </w:r>
    </w:p>
    <w:p w14:paraId="603022E6" w14:textId="77777777" w:rsidR="00B249E9" w:rsidRDefault="00B249E9" w:rsidP="00B249E9">
      <w:pPr>
        <w:pStyle w:val="NoSpacing"/>
        <w:rPr>
          <w:lang w:val="en-US"/>
        </w:rPr>
      </w:pPr>
    </w:p>
    <w:p w14:paraId="31B7B4B0" w14:textId="77777777" w:rsidR="00B249E9" w:rsidRDefault="00B249E9" w:rsidP="00B249E9">
      <w:pPr>
        <w:pStyle w:val="NoSpacing"/>
        <w:rPr>
          <w:lang w:val="en-US"/>
        </w:rPr>
      </w:pPr>
    </w:p>
    <w:p w14:paraId="6F9B8353" w14:textId="77777777" w:rsidR="00B249E9" w:rsidRDefault="00B249E9" w:rsidP="00B249E9">
      <w:pPr>
        <w:pStyle w:val="NoSpacing"/>
        <w:rPr>
          <w:lang w:val="en-US"/>
        </w:rPr>
      </w:pPr>
      <w:r>
        <w:rPr>
          <w:lang w:val="en-US"/>
        </w:rPr>
        <w:tab/>
        <w:t>1488</w:t>
      </w:r>
      <w:r>
        <w:rPr>
          <w:lang w:val="en-US"/>
        </w:rPr>
        <w:tab/>
        <w:t>John Flemyng of London, tailor(q.v.), enrolled him as his apprentice.</w:t>
      </w:r>
    </w:p>
    <w:p w14:paraId="3C09FA9E" w14:textId="77777777" w:rsidR="00B249E9" w:rsidRDefault="00B249E9" w:rsidP="00B249E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r w:rsidRPr="00382567">
        <w:t> </w:t>
      </w:r>
      <w:hyperlink r:id="rId6" w:history="1">
        <w:r w:rsidRPr="00382567">
          <w:rPr>
            <w:rStyle w:val="Hyperlink"/>
          </w:rPr>
          <w:t>https://mld.ace.fordham.edu/s/mld/person?id=13837</w:t>
        </w:r>
      </w:hyperlink>
      <w:r>
        <w:rPr>
          <w:lang w:val="en-US"/>
        </w:rPr>
        <w:t xml:space="preserve"> )</w:t>
      </w:r>
    </w:p>
    <w:p w14:paraId="65E055CA" w14:textId="77777777" w:rsidR="00B249E9" w:rsidRDefault="00B249E9" w:rsidP="00B249E9">
      <w:pPr>
        <w:pStyle w:val="NoSpacing"/>
        <w:rPr>
          <w:lang w:val="en-US"/>
        </w:rPr>
      </w:pPr>
    </w:p>
    <w:p w14:paraId="6A4810C7" w14:textId="77777777" w:rsidR="00B249E9" w:rsidRDefault="00B249E9" w:rsidP="00B249E9">
      <w:pPr>
        <w:pStyle w:val="NoSpacing"/>
        <w:rPr>
          <w:lang w:val="en-US"/>
        </w:rPr>
      </w:pPr>
    </w:p>
    <w:p w14:paraId="69B89FCC" w14:textId="77777777" w:rsidR="00B249E9" w:rsidRDefault="00B249E9" w:rsidP="00B249E9">
      <w:pPr>
        <w:pStyle w:val="NoSpacing"/>
        <w:rPr>
          <w:lang w:val="en-US"/>
        </w:rPr>
      </w:pPr>
      <w:r>
        <w:rPr>
          <w:lang w:val="en-US"/>
        </w:rPr>
        <w:t>2 June 2026</w:t>
      </w:r>
    </w:p>
    <w:p w14:paraId="0BEB08B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6250E" w14:textId="77777777" w:rsidR="0008105D" w:rsidRDefault="0008105D" w:rsidP="00086E2C">
      <w:pPr>
        <w:spacing w:after="0" w:line="240" w:lineRule="auto"/>
      </w:pPr>
      <w:r>
        <w:separator/>
      </w:r>
    </w:p>
  </w:endnote>
  <w:endnote w:type="continuationSeparator" w:id="0">
    <w:p w14:paraId="23669B84" w14:textId="77777777" w:rsidR="0008105D" w:rsidRDefault="0008105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1C5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ABD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CCA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3AB6" w14:textId="77777777" w:rsidR="0008105D" w:rsidRDefault="0008105D" w:rsidP="00086E2C">
      <w:pPr>
        <w:spacing w:after="0" w:line="240" w:lineRule="auto"/>
      </w:pPr>
      <w:r>
        <w:separator/>
      </w:r>
    </w:p>
  </w:footnote>
  <w:footnote w:type="continuationSeparator" w:id="0">
    <w:p w14:paraId="5C58FDAD" w14:textId="77777777" w:rsidR="0008105D" w:rsidRDefault="0008105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DB0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ED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98A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E9"/>
    <w:rsid w:val="0008105D"/>
    <w:rsid w:val="00086E2C"/>
    <w:rsid w:val="000A2E7A"/>
    <w:rsid w:val="002244B7"/>
    <w:rsid w:val="00314D94"/>
    <w:rsid w:val="005435B9"/>
    <w:rsid w:val="00617568"/>
    <w:rsid w:val="006576F0"/>
    <w:rsid w:val="006E68FA"/>
    <w:rsid w:val="008E56AD"/>
    <w:rsid w:val="00AF65CA"/>
    <w:rsid w:val="00B249E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4231B"/>
  <w15:chartTrackingRefBased/>
  <w15:docId w15:val="{EB8BA0C5-C60D-4792-B890-09FC1FFA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249E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1383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2026-06-02T11:28:00Z</dcterms:created>
  <dcterms:modified xsi:type="dcterms:W3CDTF">2026-06-02T11:29:00Z</dcterms:modified>
</cp:coreProperties>
</file>