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F56A3" w14:textId="77777777" w:rsidR="008160EE" w:rsidRDefault="008160EE" w:rsidP="008160E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BARKER</w:t>
      </w:r>
      <w:r>
        <w:rPr>
          <w:rFonts w:ascii="Times New Roman" w:hAnsi="Times New Roman" w:cs="Times New Roman"/>
          <w:lang w:val="en-US"/>
        </w:rPr>
        <w:t xml:space="preserve">        (fl.1473)</w:t>
      </w:r>
    </w:p>
    <w:p w14:paraId="73EB62E2" w14:textId="77777777" w:rsidR="008160EE" w:rsidRDefault="008160EE" w:rsidP="008160E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 xml:space="preserve">of </w:t>
      </w:r>
      <w:proofErr w:type="spellStart"/>
      <w:r>
        <w:rPr>
          <w:rFonts w:ascii="Times New Roman" w:hAnsi="Times New Roman" w:cs="Times New Roman"/>
          <w:lang w:val="en-US"/>
        </w:rPr>
        <w:t>Uffington</w:t>
      </w:r>
      <w:proofErr w:type="spellEnd"/>
      <w:r>
        <w:rPr>
          <w:rFonts w:ascii="Times New Roman" w:hAnsi="Times New Roman" w:cs="Times New Roman"/>
          <w:lang w:val="en-US"/>
        </w:rPr>
        <w:t>, Lincolnshire. Husbandman.</w:t>
      </w:r>
    </w:p>
    <w:p w14:paraId="283D76BB" w14:textId="77777777" w:rsidR="008160EE" w:rsidRDefault="008160EE" w:rsidP="008160EE">
      <w:pPr>
        <w:pStyle w:val="NoSpacing"/>
        <w:rPr>
          <w:rFonts w:ascii="Times New Roman" w:hAnsi="Times New Roman" w:cs="Times New Roman"/>
          <w:lang w:val="en-US"/>
        </w:rPr>
      </w:pPr>
    </w:p>
    <w:p w14:paraId="5900BCDF" w14:textId="77777777" w:rsidR="008160EE" w:rsidRDefault="008160EE" w:rsidP="008160EE">
      <w:pPr>
        <w:pStyle w:val="NoSpacing"/>
        <w:rPr>
          <w:rFonts w:ascii="Times New Roman" w:hAnsi="Times New Roman" w:cs="Times New Roman"/>
          <w:lang w:val="en-US"/>
        </w:rPr>
      </w:pPr>
    </w:p>
    <w:p w14:paraId="0C5AA828" w14:textId="77777777" w:rsidR="008160EE" w:rsidRDefault="008160EE" w:rsidP="008160E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1473</w:t>
      </w:r>
      <w:r>
        <w:rPr>
          <w:rFonts w:ascii="Times New Roman" w:hAnsi="Times New Roman" w:cs="Times New Roman"/>
          <w:lang w:val="en-US"/>
        </w:rPr>
        <w:tab/>
        <w:t>Simon Hareby(q.v.) brought a plaint of trespass against him and 5 others.</w:t>
      </w:r>
    </w:p>
    <w:p w14:paraId="0CF1C4A6" w14:textId="77777777" w:rsidR="008160EE" w:rsidRDefault="008160EE" w:rsidP="008160E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AE4E79">
          <w:rPr>
            <w:rStyle w:val="Hyperlink"/>
            <w:rFonts w:ascii="Times New Roman" w:hAnsi="Times New Roman" w:cs="Times New Roman"/>
            <w:lang w:val="en-US"/>
          </w:rPr>
          <w:t>https://waalt.uh.edu/index.php/KB27/846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3211DE09" w14:textId="77777777" w:rsidR="008160EE" w:rsidRDefault="008160EE" w:rsidP="008160EE">
      <w:pPr>
        <w:pStyle w:val="NoSpacing"/>
        <w:rPr>
          <w:rFonts w:ascii="Times New Roman" w:hAnsi="Times New Roman" w:cs="Times New Roman"/>
          <w:lang w:val="en-US"/>
        </w:rPr>
      </w:pPr>
    </w:p>
    <w:p w14:paraId="727FCEEA" w14:textId="77777777" w:rsidR="008160EE" w:rsidRDefault="008160EE" w:rsidP="008160EE">
      <w:pPr>
        <w:pStyle w:val="NoSpacing"/>
        <w:rPr>
          <w:rFonts w:ascii="Times New Roman" w:hAnsi="Times New Roman" w:cs="Times New Roman"/>
          <w:lang w:val="en-US"/>
        </w:rPr>
      </w:pPr>
    </w:p>
    <w:p w14:paraId="2C31EA6F" w14:textId="77777777" w:rsidR="008160EE" w:rsidRDefault="008160EE" w:rsidP="008160EE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14 February 2026</w:t>
      </w:r>
    </w:p>
    <w:p w14:paraId="1E0F581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39300" w14:textId="77777777" w:rsidR="003E7CB5" w:rsidRDefault="003E7CB5" w:rsidP="00086E2C">
      <w:pPr>
        <w:spacing w:after="0" w:line="240" w:lineRule="auto"/>
      </w:pPr>
      <w:r>
        <w:separator/>
      </w:r>
    </w:p>
  </w:endnote>
  <w:endnote w:type="continuationSeparator" w:id="0">
    <w:p w14:paraId="4FFAAA2A" w14:textId="77777777" w:rsidR="003E7CB5" w:rsidRDefault="003E7CB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1AE4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A1E0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1E21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1D7CB8" w14:textId="77777777" w:rsidR="003E7CB5" w:rsidRDefault="003E7CB5" w:rsidP="00086E2C">
      <w:pPr>
        <w:spacing w:after="0" w:line="240" w:lineRule="auto"/>
      </w:pPr>
      <w:r>
        <w:separator/>
      </w:r>
    </w:p>
  </w:footnote>
  <w:footnote w:type="continuationSeparator" w:id="0">
    <w:p w14:paraId="74B17264" w14:textId="77777777" w:rsidR="003E7CB5" w:rsidRDefault="003E7CB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1906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959DD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BEB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0EE"/>
    <w:rsid w:val="00086E2C"/>
    <w:rsid w:val="000A2E7A"/>
    <w:rsid w:val="002244B7"/>
    <w:rsid w:val="00314D94"/>
    <w:rsid w:val="003E7CB5"/>
    <w:rsid w:val="00617568"/>
    <w:rsid w:val="0069235C"/>
    <w:rsid w:val="006E68FA"/>
    <w:rsid w:val="008160EE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648F5C"/>
  <w15:chartTrackingRefBased/>
  <w15:docId w15:val="{DCD22713-25FF-4FEE-B4F4-54380CBC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8160EE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160EE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2026-02-15T20:15:00Z</dcterms:created>
  <dcterms:modified xsi:type="dcterms:W3CDTF">2026-02-15T20:16:00Z</dcterms:modified>
</cp:coreProperties>
</file>