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7D1B" w14:textId="77777777" w:rsidR="00850582" w:rsidRDefault="00850582" w:rsidP="00850582">
      <w:pPr>
        <w:pStyle w:val="NoSpacing"/>
      </w:pPr>
      <w:r>
        <w:rPr>
          <w:u w:val="single"/>
        </w:rPr>
        <w:t>Joan BARKER (? CARKER)</w:t>
      </w:r>
      <w:r>
        <w:t xml:space="preserve">      (fl.1460)</w:t>
      </w:r>
    </w:p>
    <w:p w14:paraId="30AA65BA" w14:textId="77777777" w:rsidR="00850582" w:rsidRDefault="00850582" w:rsidP="00850582">
      <w:pPr>
        <w:pStyle w:val="NoSpacing"/>
      </w:pPr>
    </w:p>
    <w:p w14:paraId="140D6026" w14:textId="77777777" w:rsidR="00850582" w:rsidRDefault="00850582" w:rsidP="00850582">
      <w:pPr>
        <w:pStyle w:val="NoSpacing"/>
      </w:pPr>
    </w:p>
    <w:p w14:paraId="602E4188" w14:textId="77777777" w:rsidR="00850582" w:rsidRDefault="00850582" w:rsidP="00850582">
      <w:pPr>
        <w:pStyle w:val="NoSpacing"/>
      </w:pPr>
      <w:r>
        <w:tab/>
        <w:t>1460</w:t>
      </w:r>
      <w:r>
        <w:tab/>
        <w:t>She made a plaint of trespass and taking against Nicholas Crether of</w:t>
      </w:r>
    </w:p>
    <w:p w14:paraId="6994F34B" w14:textId="77777777" w:rsidR="00850582" w:rsidRDefault="00850582" w:rsidP="00850582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  <w:t xml:space="preserve">Daventry(q.v.).      </w:t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12466BE0" w14:textId="77777777" w:rsidR="00850582" w:rsidRDefault="00850582" w:rsidP="00850582">
      <w:pPr>
        <w:pStyle w:val="NoSpacing"/>
      </w:pPr>
    </w:p>
    <w:p w14:paraId="32A52BDF" w14:textId="77777777" w:rsidR="00850582" w:rsidRDefault="00850582" w:rsidP="00850582">
      <w:pPr>
        <w:pStyle w:val="NoSpacing"/>
      </w:pPr>
    </w:p>
    <w:p w14:paraId="0590C608" w14:textId="77777777" w:rsidR="00850582" w:rsidRDefault="00850582" w:rsidP="00850582">
      <w:pPr>
        <w:pStyle w:val="NoSpacing"/>
      </w:pPr>
    </w:p>
    <w:p w14:paraId="1E09E757" w14:textId="77777777" w:rsidR="00850582" w:rsidRDefault="00850582" w:rsidP="00850582">
      <w:pPr>
        <w:pStyle w:val="NoSpacing"/>
      </w:pPr>
      <w:r>
        <w:t>23 December 2025</w:t>
      </w:r>
    </w:p>
    <w:p w14:paraId="2102E1C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9F3C" w14:textId="77777777" w:rsidR="00AD71C3" w:rsidRDefault="00AD71C3" w:rsidP="00086E2C">
      <w:pPr>
        <w:spacing w:after="0" w:line="240" w:lineRule="auto"/>
      </w:pPr>
      <w:r>
        <w:separator/>
      </w:r>
    </w:p>
  </w:endnote>
  <w:endnote w:type="continuationSeparator" w:id="0">
    <w:p w14:paraId="4CA9E225" w14:textId="77777777" w:rsidR="00AD71C3" w:rsidRDefault="00AD71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AD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01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F3E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9099" w14:textId="77777777" w:rsidR="00AD71C3" w:rsidRDefault="00AD71C3" w:rsidP="00086E2C">
      <w:pPr>
        <w:spacing w:after="0" w:line="240" w:lineRule="auto"/>
      </w:pPr>
      <w:r>
        <w:separator/>
      </w:r>
    </w:p>
  </w:footnote>
  <w:footnote w:type="continuationSeparator" w:id="0">
    <w:p w14:paraId="776BA453" w14:textId="77777777" w:rsidR="00AD71C3" w:rsidRDefault="00AD71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5B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17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C6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82"/>
    <w:rsid w:val="00086E2C"/>
    <w:rsid w:val="000A2E7A"/>
    <w:rsid w:val="002244B7"/>
    <w:rsid w:val="00314D94"/>
    <w:rsid w:val="005B5981"/>
    <w:rsid w:val="00617568"/>
    <w:rsid w:val="006E68FA"/>
    <w:rsid w:val="00850582"/>
    <w:rsid w:val="00AD71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C1FFA"/>
  <w15:chartTrackingRefBased/>
  <w15:docId w15:val="{5A60042F-8CA0-4ED1-B2E1-C0AAD8E3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5058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169</Characters>
  <Application>Microsoft Office Word</Application>
  <DocSecurity>0</DocSecurity>
  <Lines>7</Lines>
  <Paragraphs>5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2026-01-28T20:03:00Z</dcterms:created>
  <dcterms:modified xsi:type="dcterms:W3CDTF">2026-01-28T20:04:00Z</dcterms:modified>
</cp:coreProperties>
</file>