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C761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BARET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6E319BDE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0035865E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07B39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340098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640782A3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0F2B82A1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133F250C" w14:textId="77777777" w:rsidR="000B38F1" w:rsidRDefault="000B38F1" w:rsidP="000B3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787CE691" w14:textId="77777777" w:rsidR="000B38F1" w:rsidRDefault="000B38F1" w:rsidP="000B38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6AA64521" w14:textId="77777777" w:rsidR="000B38F1" w:rsidRDefault="000B38F1" w:rsidP="000B38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B6F7F5" w14:textId="77777777" w:rsidR="000B38F1" w:rsidRDefault="000B38F1" w:rsidP="000B38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5313E0" w14:textId="77777777" w:rsidR="000B38F1" w:rsidRDefault="000B38F1" w:rsidP="000B38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7815D2F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886E" w14:textId="77777777" w:rsidR="006769E8" w:rsidRDefault="006769E8" w:rsidP="00086E2C">
      <w:pPr>
        <w:spacing w:after="0" w:line="240" w:lineRule="auto"/>
      </w:pPr>
      <w:r>
        <w:separator/>
      </w:r>
    </w:p>
  </w:endnote>
  <w:endnote w:type="continuationSeparator" w:id="0">
    <w:p w14:paraId="38FBCE9E" w14:textId="77777777" w:rsidR="006769E8" w:rsidRDefault="006769E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D2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ECE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953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F655" w14:textId="77777777" w:rsidR="006769E8" w:rsidRDefault="006769E8" w:rsidP="00086E2C">
      <w:pPr>
        <w:spacing w:after="0" w:line="240" w:lineRule="auto"/>
      </w:pPr>
      <w:r>
        <w:separator/>
      </w:r>
    </w:p>
  </w:footnote>
  <w:footnote w:type="continuationSeparator" w:id="0">
    <w:p w14:paraId="7EB8DAEF" w14:textId="77777777" w:rsidR="006769E8" w:rsidRDefault="006769E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AF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0F84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B0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F1"/>
    <w:rsid w:val="00086E2C"/>
    <w:rsid w:val="000A2E7A"/>
    <w:rsid w:val="000B38F1"/>
    <w:rsid w:val="002244B7"/>
    <w:rsid w:val="00314D94"/>
    <w:rsid w:val="00502EB6"/>
    <w:rsid w:val="00617568"/>
    <w:rsid w:val="006769E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E2B92"/>
  <w15:chartTrackingRefBased/>
  <w15:docId w15:val="{8053871D-1D3E-4E84-A44C-7133068F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B38F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B38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316</Characters>
  <Application>Microsoft Office Word</Application>
  <DocSecurity>0</DocSecurity>
  <Lines>9</Lines>
  <Paragraphs>5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2026-03-07T00:04:00Z</dcterms:created>
  <dcterms:modified xsi:type="dcterms:W3CDTF">2026-03-07T00:04:00Z</dcterms:modified>
</cp:coreProperties>
</file>