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8904B" w14:textId="3D3A9B34" w:rsidR="00377F10" w:rsidRDefault="00377F10" w:rsidP="00377F10">
      <w:pPr>
        <w:pStyle w:val="NoSpacing"/>
        <w:rPr>
          <w:rFonts w:cs="Times New Roman"/>
        </w:rPr>
      </w:pPr>
    </w:p>
    <w:p w14:paraId="5499DACD" w14:textId="77777777" w:rsidR="00C74EFD" w:rsidRDefault="00C74EFD" w:rsidP="00C74EFD">
      <w:pPr>
        <w:pStyle w:val="NoSpacing"/>
        <w:rPr>
          <w:lang w:val="en-US"/>
        </w:rPr>
      </w:pPr>
      <w:r>
        <w:rPr>
          <w:rFonts w:cs="Times New Roman"/>
          <w:u w:val="single"/>
        </w:rPr>
        <w:t>Walter BARBOUR</w:t>
      </w:r>
      <w:r>
        <w:rPr>
          <w:rFonts w:cs="Times New Roman"/>
        </w:rPr>
        <w:t xml:space="preserve">        </w:t>
      </w:r>
      <w:r>
        <w:rPr>
          <w:lang w:val="en-US"/>
        </w:rPr>
        <w:t>(fl.1438)</w:t>
      </w:r>
    </w:p>
    <w:p w14:paraId="2D6BDF4A" w14:textId="77777777" w:rsidR="00C74EFD" w:rsidRDefault="00C74EFD" w:rsidP="00C74EFD">
      <w:pPr>
        <w:pStyle w:val="NoSpacing"/>
        <w:rPr>
          <w:lang w:val="en-US"/>
        </w:rPr>
      </w:pPr>
    </w:p>
    <w:p w14:paraId="1E61D42E" w14:textId="77777777" w:rsidR="00C74EFD" w:rsidRDefault="00C74EFD" w:rsidP="00C74EFD">
      <w:pPr>
        <w:pStyle w:val="NoSpacing"/>
        <w:rPr>
          <w:lang w:val="en-US"/>
        </w:rPr>
      </w:pPr>
    </w:p>
    <w:p w14:paraId="2A15A854" w14:textId="77777777" w:rsidR="00C74EFD" w:rsidRDefault="00C74EFD" w:rsidP="00C74EFD">
      <w:pPr>
        <w:pStyle w:val="NoSpacing"/>
        <w:rPr>
          <w:lang w:val="en-US"/>
        </w:rPr>
      </w:pPr>
      <w:r>
        <w:rPr>
          <w:lang w:val="en-US"/>
        </w:rPr>
        <w:t>12 Mar.1438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Ludlow,</w:t>
      </w:r>
    </w:p>
    <w:p w14:paraId="1BE75A29" w14:textId="77777777" w:rsidR="00C74EFD" w:rsidRDefault="00C74EFD" w:rsidP="00C74EFD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Shropshire, into lands of John Merbury(q.v.).</w:t>
      </w:r>
    </w:p>
    <w:p w14:paraId="157AA0DA" w14:textId="77777777" w:rsidR="00C74EFD" w:rsidRDefault="00C74EFD" w:rsidP="00C74EFD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(“Calendar of Inquisitions </w:t>
      </w:r>
      <w:proofErr w:type="gramStart"/>
      <w:r>
        <w:rPr>
          <w:rFonts w:cs="Times New Roman"/>
        </w:rPr>
        <w:t>Post Mortem</w:t>
      </w:r>
      <w:proofErr w:type="gramEnd"/>
      <w:r>
        <w:rPr>
          <w:rFonts w:cs="Times New Roman"/>
        </w:rPr>
        <w:t xml:space="preserve"> 16 to 20 Henry VI 1437-1442” pub. Boydell Press ed. Claire Noble p.34)</w:t>
      </w:r>
    </w:p>
    <w:p w14:paraId="1C798963" w14:textId="77777777" w:rsidR="00C74EFD" w:rsidRDefault="00C74EFD" w:rsidP="00C74EFD">
      <w:pPr>
        <w:pStyle w:val="NoSpacing"/>
        <w:rPr>
          <w:rFonts w:cs="Times New Roman"/>
        </w:rPr>
      </w:pPr>
    </w:p>
    <w:p w14:paraId="7D986BA9" w14:textId="77777777" w:rsidR="00C74EFD" w:rsidRDefault="00C74EFD" w:rsidP="00C74EFD">
      <w:pPr>
        <w:pStyle w:val="NoSpacing"/>
        <w:rPr>
          <w:rFonts w:cs="Times New Roman"/>
        </w:rPr>
      </w:pPr>
    </w:p>
    <w:p w14:paraId="5B672449" w14:textId="77777777" w:rsidR="00C74EFD" w:rsidRDefault="00C74EFD" w:rsidP="00C74EFD">
      <w:pPr>
        <w:pStyle w:val="NoSpacing"/>
        <w:rPr>
          <w:rFonts w:cs="Times New Roman"/>
        </w:rPr>
      </w:pPr>
      <w:r>
        <w:rPr>
          <w:rFonts w:cs="Times New Roman"/>
        </w:rPr>
        <w:t>4 June 2026</w:t>
      </w:r>
    </w:p>
    <w:p w14:paraId="100994F0" w14:textId="1EE7E1F5" w:rsidR="00C74EFD" w:rsidRPr="00C74EFD" w:rsidRDefault="00C74EFD" w:rsidP="00C74EFD">
      <w:pPr>
        <w:pStyle w:val="NoSpacing"/>
        <w:rPr>
          <w:rFonts w:cs="Times New Roman"/>
        </w:rPr>
      </w:pPr>
    </w:p>
    <w:p w14:paraId="68DB4C4A" w14:textId="7BD80978" w:rsidR="00377F10" w:rsidRPr="00C74EFD" w:rsidRDefault="00377F10" w:rsidP="00377F10">
      <w:pPr>
        <w:pStyle w:val="NoSpacing"/>
        <w:rPr>
          <w:rFonts w:cs="Times New Roman"/>
        </w:rPr>
      </w:pPr>
    </w:p>
    <w:p w14:paraId="7E892006" w14:textId="54B741B5" w:rsidR="00377F10" w:rsidRPr="00377F10" w:rsidRDefault="00377F10" w:rsidP="00377F10">
      <w:pPr>
        <w:pStyle w:val="NoSpacing"/>
        <w:rPr>
          <w:lang w:val="en-US"/>
        </w:rPr>
      </w:pPr>
    </w:p>
    <w:sectPr w:rsidR="00377F10" w:rsidRPr="00377F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0D1D2" w14:textId="77777777" w:rsidR="00C656E7" w:rsidRDefault="00C656E7" w:rsidP="00086E2C">
      <w:pPr>
        <w:spacing w:after="0" w:line="240" w:lineRule="auto"/>
      </w:pPr>
      <w:r>
        <w:separator/>
      </w:r>
    </w:p>
  </w:endnote>
  <w:endnote w:type="continuationSeparator" w:id="0">
    <w:p w14:paraId="00789803" w14:textId="77777777" w:rsidR="00C656E7" w:rsidRDefault="00C656E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CBA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652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75A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0787" w14:textId="77777777" w:rsidR="00C656E7" w:rsidRDefault="00C656E7" w:rsidP="00086E2C">
      <w:pPr>
        <w:spacing w:after="0" w:line="240" w:lineRule="auto"/>
      </w:pPr>
      <w:r>
        <w:separator/>
      </w:r>
    </w:p>
  </w:footnote>
  <w:footnote w:type="continuationSeparator" w:id="0">
    <w:p w14:paraId="3FFBC176" w14:textId="77777777" w:rsidR="00C656E7" w:rsidRDefault="00C656E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E084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E8B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AB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10"/>
    <w:rsid w:val="00086E2C"/>
    <w:rsid w:val="000A2E7A"/>
    <w:rsid w:val="002244B7"/>
    <w:rsid w:val="00292EBA"/>
    <w:rsid w:val="00302D30"/>
    <w:rsid w:val="00314D94"/>
    <w:rsid w:val="00377F10"/>
    <w:rsid w:val="005435B9"/>
    <w:rsid w:val="00617568"/>
    <w:rsid w:val="006E68FA"/>
    <w:rsid w:val="008E56AD"/>
    <w:rsid w:val="00A33BF3"/>
    <w:rsid w:val="00AF65CA"/>
    <w:rsid w:val="00C656E7"/>
    <w:rsid w:val="00C74EFD"/>
    <w:rsid w:val="00ED3A55"/>
    <w:rsid w:val="00F479D0"/>
    <w:rsid w:val="00F7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E3CA"/>
  <w15:chartTrackingRefBased/>
  <w15:docId w15:val="{BABC0D53-FE3D-4C3D-BC74-3ADDA0F3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2026-06-04T17:15:00Z</dcterms:created>
  <dcterms:modified xsi:type="dcterms:W3CDTF">2026-06-04T17:58:00Z</dcterms:modified>
</cp:coreProperties>
</file>