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85511" w14:textId="75F1F0AA" w:rsidR="009F5033" w:rsidRDefault="009F5033" w:rsidP="009F5033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Robert BARBOUR</w:t>
      </w:r>
      <w:r>
        <w:rPr>
          <w:rFonts w:cs="Times New Roman"/>
        </w:rPr>
        <w:t xml:space="preserve">        (fl.1415)</w:t>
      </w:r>
    </w:p>
    <w:p w14:paraId="765E3EA9" w14:textId="114AD52D" w:rsidR="009F5033" w:rsidRDefault="009F5033" w:rsidP="009F5033">
      <w:pPr>
        <w:pStyle w:val="NoSpacing"/>
        <w:rPr>
          <w:rFonts w:cs="Times New Roman"/>
        </w:rPr>
      </w:pPr>
      <w:r>
        <w:rPr>
          <w:rFonts w:cs="Times New Roman"/>
        </w:rPr>
        <w:t>? of Ipswich.</w:t>
      </w:r>
    </w:p>
    <w:p w14:paraId="127A9506" w14:textId="77777777" w:rsidR="009F5033" w:rsidRDefault="009F5033" w:rsidP="009F5033">
      <w:pPr>
        <w:pStyle w:val="NoSpacing"/>
        <w:rPr>
          <w:rFonts w:cs="Times New Roman"/>
        </w:rPr>
      </w:pPr>
    </w:p>
    <w:p w14:paraId="246AE9E8" w14:textId="77777777" w:rsidR="009F5033" w:rsidRDefault="009F5033" w:rsidP="009F5033">
      <w:pPr>
        <w:pStyle w:val="NoSpacing"/>
        <w:rPr>
          <w:rFonts w:cs="Times New Roman"/>
        </w:rPr>
      </w:pPr>
    </w:p>
    <w:p w14:paraId="68691DB6" w14:textId="79833E03" w:rsidR="009F5033" w:rsidRDefault="009F5033" w:rsidP="009F5033">
      <w:pPr>
        <w:pStyle w:val="NoSpacing"/>
        <w:rPr>
          <w:rFonts w:cs="Times New Roman"/>
        </w:rPr>
      </w:pPr>
      <w:r>
        <w:rPr>
          <w:rFonts w:cs="Times New Roman"/>
        </w:rPr>
        <w:t xml:space="preserve">     Jun.</w:t>
      </w:r>
      <w:r>
        <w:rPr>
          <w:rFonts w:cs="Times New Roman"/>
        </w:rPr>
        <w:tab/>
        <w:t>1415</w:t>
      </w:r>
      <w:r>
        <w:rPr>
          <w:rFonts w:cs="Times New Roman"/>
        </w:rPr>
        <w:tab/>
        <w:t>He was sued by John Wolfard(q.v.) for the payment of the balance due</w:t>
      </w:r>
    </w:p>
    <w:p w14:paraId="7E965021" w14:textId="094ABB7B" w:rsidR="009F5033" w:rsidRDefault="009F5033" w:rsidP="009F5033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on 3 pipes of wine.</w:t>
      </w:r>
    </w:p>
    <w:p w14:paraId="600E7340" w14:textId="77777777" w:rsidR="009F5033" w:rsidRDefault="009F5033" w:rsidP="009F5033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 xml:space="preserve">(“Late Medieval Ipswich, Trade and Industry” by Nicholas </w:t>
      </w:r>
      <w:proofErr w:type="spellStart"/>
      <w:r>
        <w:rPr>
          <w:rFonts w:cs="Times New Roman"/>
        </w:rPr>
        <w:t>R.Amor</w:t>
      </w:r>
      <w:proofErr w:type="spellEnd"/>
      <w:r>
        <w:rPr>
          <w:rFonts w:cs="Times New Roman"/>
        </w:rPr>
        <w:t xml:space="preserve">, </w:t>
      </w:r>
    </w:p>
    <w:p w14:paraId="256857B6" w14:textId="77777777" w:rsidR="009F5033" w:rsidRDefault="009F5033" w:rsidP="009F5033">
      <w:pPr>
        <w:pStyle w:val="NoSpacing"/>
        <w:ind w:left="720" w:firstLine="720"/>
        <w:rPr>
          <w:rFonts w:cs="Times New Roman"/>
        </w:rPr>
      </w:pPr>
      <w:r>
        <w:rPr>
          <w:rFonts w:cs="Times New Roman"/>
        </w:rPr>
        <w:t>published in 2011, published by the Boydell Press p.94)</w:t>
      </w:r>
    </w:p>
    <w:p w14:paraId="2EF9A574" w14:textId="77777777" w:rsidR="009F5033" w:rsidRDefault="009F5033" w:rsidP="009F5033">
      <w:pPr>
        <w:pStyle w:val="NoSpacing"/>
        <w:rPr>
          <w:rFonts w:cs="Times New Roman"/>
        </w:rPr>
      </w:pPr>
    </w:p>
    <w:p w14:paraId="3BC9819E" w14:textId="4F1504F6" w:rsidR="009F5033" w:rsidRDefault="009F5033" w:rsidP="009F5033">
      <w:pPr>
        <w:pStyle w:val="NoSpacing"/>
        <w:rPr>
          <w:rFonts w:cs="Times New Roman"/>
        </w:rPr>
      </w:pPr>
    </w:p>
    <w:p w14:paraId="77B65FE9" w14:textId="7DA955E8" w:rsidR="009F5033" w:rsidRDefault="009F5033" w:rsidP="009F5033">
      <w:pPr>
        <w:pStyle w:val="NoSpacing"/>
        <w:rPr>
          <w:rFonts w:cs="Times New Roman"/>
        </w:rPr>
      </w:pPr>
      <w:r>
        <w:rPr>
          <w:rFonts w:cs="Times New Roman"/>
        </w:rPr>
        <w:t>1 June 2026</w:t>
      </w:r>
    </w:p>
    <w:p w14:paraId="1191AA6A" w14:textId="3C7E6031" w:rsidR="009F5033" w:rsidRPr="009F5033" w:rsidRDefault="009F5033" w:rsidP="009F5033">
      <w:pPr>
        <w:pStyle w:val="NoSpacing"/>
        <w:rPr>
          <w:rFonts w:cs="Times New Roman"/>
        </w:rPr>
      </w:pPr>
    </w:p>
    <w:p w14:paraId="3CD524D7" w14:textId="4BD4A649" w:rsidR="009F5033" w:rsidRPr="00E17D4E" w:rsidRDefault="009F5033" w:rsidP="00E17D4E">
      <w:pPr>
        <w:pStyle w:val="NoSpacing"/>
        <w:rPr>
          <w:lang w:val="en-US"/>
        </w:rPr>
      </w:pPr>
    </w:p>
    <w:sectPr w:rsidR="009F5033" w:rsidRPr="00E17D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5A451" w14:textId="77777777" w:rsidR="006A46CB" w:rsidRDefault="006A46CB" w:rsidP="00086E2C">
      <w:pPr>
        <w:spacing w:after="0" w:line="240" w:lineRule="auto"/>
      </w:pPr>
      <w:r>
        <w:separator/>
      </w:r>
    </w:p>
  </w:endnote>
  <w:endnote w:type="continuationSeparator" w:id="0">
    <w:p w14:paraId="767A734F" w14:textId="77777777" w:rsidR="006A46CB" w:rsidRDefault="006A46C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2107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1030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5F5D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FDB1C" w14:textId="77777777" w:rsidR="006A46CB" w:rsidRDefault="006A46CB" w:rsidP="00086E2C">
      <w:pPr>
        <w:spacing w:after="0" w:line="240" w:lineRule="auto"/>
      </w:pPr>
      <w:r>
        <w:separator/>
      </w:r>
    </w:p>
  </w:footnote>
  <w:footnote w:type="continuationSeparator" w:id="0">
    <w:p w14:paraId="7099DF49" w14:textId="77777777" w:rsidR="006A46CB" w:rsidRDefault="006A46C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0B01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A2AB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BCC2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D4E"/>
    <w:rsid w:val="00086E2C"/>
    <w:rsid w:val="000A2E7A"/>
    <w:rsid w:val="002244B7"/>
    <w:rsid w:val="00314D94"/>
    <w:rsid w:val="005435B9"/>
    <w:rsid w:val="00617568"/>
    <w:rsid w:val="006A46CB"/>
    <w:rsid w:val="006E68FA"/>
    <w:rsid w:val="008C1CEE"/>
    <w:rsid w:val="008E56AD"/>
    <w:rsid w:val="009F5033"/>
    <w:rsid w:val="00AF65CA"/>
    <w:rsid w:val="00E17D4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1CEB6"/>
  <w15:chartTrackingRefBased/>
  <w15:docId w15:val="{350B47D0-BA9A-412D-B1CE-009146E4F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71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2026-05-31T22:10:00Z</dcterms:created>
  <dcterms:modified xsi:type="dcterms:W3CDTF">2026-05-31T23:22:00Z</dcterms:modified>
</cp:coreProperties>
</file>