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D3416" w14:textId="77777777" w:rsidR="00401140" w:rsidRDefault="00401140" w:rsidP="0040114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Robert BARBOUR</w:t>
      </w:r>
      <w:r>
        <w:rPr>
          <w:rFonts w:ascii="Times New Roman" w:hAnsi="Times New Roman" w:cs="Times New Roman"/>
          <w:lang w:val="en-US"/>
        </w:rPr>
        <w:t xml:space="preserve">        (fl.1489)</w:t>
      </w:r>
    </w:p>
    <w:p w14:paraId="6943DCA6" w14:textId="77777777" w:rsidR="00401140" w:rsidRDefault="00401140" w:rsidP="0040114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Pontefract. Barber.</w:t>
      </w:r>
    </w:p>
    <w:p w14:paraId="6B74B008" w14:textId="77777777" w:rsidR="00401140" w:rsidRDefault="00401140" w:rsidP="00401140">
      <w:pPr>
        <w:pStyle w:val="NoSpacing"/>
        <w:rPr>
          <w:rFonts w:ascii="Times New Roman" w:hAnsi="Times New Roman" w:cs="Times New Roman"/>
          <w:lang w:val="en-US"/>
        </w:rPr>
      </w:pPr>
    </w:p>
    <w:p w14:paraId="76921A0A" w14:textId="77777777" w:rsidR="00401140" w:rsidRDefault="00401140" w:rsidP="00401140">
      <w:pPr>
        <w:pStyle w:val="NoSpacing"/>
        <w:rPr>
          <w:rFonts w:ascii="Times New Roman" w:hAnsi="Times New Roman" w:cs="Times New Roman"/>
          <w:lang w:val="en-US"/>
        </w:rPr>
      </w:pPr>
    </w:p>
    <w:p w14:paraId="5DFDEAA4" w14:textId="77777777" w:rsidR="00401140" w:rsidRDefault="00401140" w:rsidP="0040114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1489</w:t>
      </w:r>
      <w:r>
        <w:rPr>
          <w:rFonts w:ascii="Times New Roman" w:hAnsi="Times New Roman" w:cs="Times New Roman"/>
          <w:lang w:val="en-US"/>
        </w:rPr>
        <w:tab/>
        <w:t>The King and Margaret Portyngton(q.v.) indicted him and many others</w:t>
      </w:r>
    </w:p>
    <w:p w14:paraId="711F7CE7" w14:textId="77777777" w:rsidR="00401140" w:rsidRDefault="00401140" w:rsidP="0040114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for murder.      ( </w:t>
      </w:r>
      <w:hyperlink r:id="rId6" w:history="1">
        <w:r w:rsidRPr="00E02DE7">
          <w:rPr>
            <w:rStyle w:val="Hyperlink"/>
            <w:rFonts w:ascii="Times New Roman" w:hAnsi="Times New Roman" w:cs="Times New Roman"/>
            <w:lang w:val="en-US"/>
          </w:rPr>
          <w:t>https://waalt.uh.edu/index.php/KB27/910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60079643" w14:textId="77777777" w:rsidR="00401140" w:rsidRDefault="00401140" w:rsidP="00401140">
      <w:pPr>
        <w:pStyle w:val="NoSpacing"/>
        <w:rPr>
          <w:rFonts w:ascii="Times New Roman" w:hAnsi="Times New Roman" w:cs="Times New Roman"/>
          <w:lang w:val="en-US"/>
        </w:rPr>
      </w:pPr>
    </w:p>
    <w:p w14:paraId="1E1C7B5B" w14:textId="77777777" w:rsidR="00401140" w:rsidRDefault="00401140" w:rsidP="00401140">
      <w:pPr>
        <w:pStyle w:val="NoSpacing"/>
        <w:rPr>
          <w:rFonts w:ascii="Times New Roman" w:hAnsi="Times New Roman" w:cs="Times New Roman"/>
          <w:lang w:val="en-US"/>
        </w:rPr>
      </w:pPr>
    </w:p>
    <w:p w14:paraId="45B524EE" w14:textId="77777777" w:rsidR="00401140" w:rsidRDefault="00401140" w:rsidP="0040114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13 April 2026</w:t>
      </w:r>
    </w:p>
    <w:p w14:paraId="462FB2F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6AFE6" w14:textId="77777777" w:rsidR="00257E34" w:rsidRDefault="00257E34" w:rsidP="00086E2C">
      <w:pPr>
        <w:spacing w:after="0" w:line="240" w:lineRule="auto"/>
      </w:pPr>
      <w:r>
        <w:separator/>
      </w:r>
    </w:p>
  </w:endnote>
  <w:endnote w:type="continuationSeparator" w:id="0">
    <w:p w14:paraId="5439BB27" w14:textId="77777777" w:rsidR="00257E34" w:rsidRDefault="00257E3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D6B1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D86A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75EA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A4100" w14:textId="77777777" w:rsidR="00257E34" w:rsidRDefault="00257E34" w:rsidP="00086E2C">
      <w:pPr>
        <w:spacing w:after="0" w:line="240" w:lineRule="auto"/>
      </w:pPr>
      <w:r>
        <w:separator/>
      </w:r>
    </w:p>
  </w:footnote>
  <w:footnote w:type="continuationSeparator" w:id="0">
    <w:p w14:paraId="5D1175BE" w14:textId="77777777" w:rsidR="00257E34" w:rsidRDefault="00257E3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AC54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31A0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5CAD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140"/>
    <w:rsid w:val="00086E2C"/>
    <w:rsid w:val="000A2E7A"/>
    <w:rsid w:val="002244B7"/>
    <w:rsid w:val="00257E34"/>
    <w:rsid w:val="00314D94"/>
    <w:rsid w:val="00401140"/>
    <w:rsid w:val="00617568"/>
    <w:rsid w:val="006E68FA"/>
    <w:rsid w:val="00896D7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3DE30"/>
  <w15:chartTrackingRefBased/>
  <w15:docId w15:val="{CD426E72-A18A-404B-998B-76415FD1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0114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0114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1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35</Words>
  <Characters>231</Characters>
  <Application>Microsoft Office Word</Application>
  <DocSecurity>0</DocSecurity>
  <Lines>13</Lines>
  <Paragraphs>8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2026-04-14T23:41:00Z</dcterms:created>
  <dcterms:modified xsi:type="dcterms:W3CDTF">2026-04-14T23:41:00Z</dcterms:modified>
</cp:coreProperties>
</file>