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D4858" w14:textId="77777777" w:rsidR="00C44248" w:rsidRDefault="00C44248" w:rsidP="00C44248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BARBOUR</w:t>
      </w:r>
      <w:r>
        <w:rPr>
          <w:rFonts w:cs="Times New Roman"/>
          <w:szCs w:val="24"/>
          <w:lang w:val="en-GB"/>
        </w:rPr>
        <w:t xml:space="preserve">       (fl.1468)</w:t>
      </w:r>
    </w:p>
    <w:p w14:paraId="3DDD5134" w14:textId="77777777" w:rsidR="00C44248" w:rsidRDefault="00C44248" w:rsidP="00C44248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Lichfield. Barber.</w:t>
      </w:r>
    </w:p>
    <w:p w14:paraId="6E810DAE" w14:textId="77777777" w:rsidR="00C44248" w:rsidRDefault="00C44248" w:rsidP="00C44248">
      <w:pPr>
        <w:pStyle w:val="NoSpacing"/>
        <w:rPr>
          <w:rFonts w:cs="Times New Roman"/>
          <w:szCs w:val="24"/>
          <w:lang w:val="en-GB"/>
        </w:rPr>
      </w:pPr>
    </w:p>
    <w:p w14:paraId="67F6CB96" w14:textId="77777777" w:rsidR="00C44248" w:rsidRDefault="00C44248" w:rsidP="00C44248">
      <w:pPr>
        <w:pStyle w:val="NoSpacing"/>
        <w:rPr>
          <w:rFonts w:cs="Times New Roman"/>
          <w:szCs w:val="24"/>
          <w:lang w:val="en-GB"/>
        </w:rPr>
      </w:pPr>
    </w:p>
    <w:p w14:paraId="01ED319B" w14:textId="77777777" w:rsidR="00C44248" w:rsidRDefault="00C44248" w:rsidP="00C44248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William Bekerton(q.v.) brought a plaint of trespass against him and 4 others.</w:t>
      </w:r>
    </w:p>
    <w:p w14:paraId="0394C14F" w14:textId="77777777" w:rsidR="00C44248" w:rsidRDefault="00C44248" w:rsidP="00C44248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CC89770" w14:textId="77777777" w:rsidR="00C44248" w:rsidRDefault="00C44248" w:rsidP="00C44248">
      <w:pPr>
        <w:pStyle w:val="NoSpacing"/>
        <w:rPr>
          <w:rFonts w:cs="Times New Roman"/>
          <w:szCs w:val="24"/>
          <w:lang w:val="en-GB"/>
        </w:rPr>
      </w:pPr>
    </w:p>
    <w:p w14:paraId="3666AD2C" w14:textId="77777777" w:rsidR="00C44248" w:rsidRDefault="00C44248" w:rsidP="00C44248">
      <w:pPr>
        <w:pStyle w:val="NoSpacing"/>
        <w:rPr>
          <w:rFonts w:cs="Times New Roman"/>
          <w:szCs w:val="24"/>
          <w:lang w:val="en-GB"/>
        </w:rPr>
      </w:pPr>
    </w:p>
    <w:p w14:paraId="1C0E4787" w14:textId="77777777" w:rsidR="00C44248" w:rsidRPr="00CF6A16" w:rsidRDefault="00C44248" w:rsidP="00C44248">
      <w:pPr>
        <w:pStyle w:val="NoSpacing"/>
        <w:rPr>
          <w:rFonts w:cs="Times New Roman"/>
          <w:szCs w:val="24"/>
          <w:lang w:val="en-GB"/>
        </w:rPr>
      </w:pPr>
      <w:r w:rsidRPr="00CF6A16">
        <w:rPr>
          <w:rFonts w:cs="Times New Roman"/>
          <w:szCs w:val="24"/>
          <w:lang w:val="en-GB"/>
        </w:rPr>
        <w:t>24 January 2026</w:t>
      </w:r>
    </w:p>
    <w:p w14:paraId="19DCF17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B91B5" w14:textId="77777777" w:rsidR="006945E1" w:rsidRDefault="006945E1" w:rsidP="00086E2C">
      <w:pPr>
        <w:spacing w:after="0" w:line="240" w:lineRule="auto"/>
      </w:pPr>
      <w:r>
        <w:separator/>
      </w:r>
    </w:p>
  </w:endnote>
  <w:endnote w:type="continuationSeparator" w:id="0">
    <w:p w14:paraId="4EADCAF5" w14:textId="77777777" w:rsidR="006945E1" w:rsidRDefault="006945E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1DF2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DCF0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00C4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902D0" w14:textId="77777777" w:rsidR="006945E1" w:rsidRDefault="006945E1" w:rsidP="00086E2C">
      <w:pPr>
        <w:spacing w:after="0" w:line="240" w:lineRule="auto"/>
      </w:pPr>
      <w:r>
        <w:separator/>
      </w:r>
    </w:p>
  </w:footnote>
  <w:footnote w:type="continuationSeparator" w:id="0">
    <w:p w14:paraId="2FDDA707" w14:textId="77777777" w:rsidR="006945E1" w:rsidRDefault="006945E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F530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1F96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32DB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248"/>
    <w:rsid w:val="00086E2C"/>
    <w:rsid w:val="000A2E7A"/>
    <w:rsid w:val="000E54D6"/>
    <w:rsid w:val="002244B7"/>
    <w:rsid w:val="00314D94"/>
    <w:rsid w:val="00617568"/>
    <w:rsid w:val="006945E1"/>
    <w:rsid w:val="006E68FA"/>
    <w:rsid w:val="00C4424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D724E"/>
  <w15:chartTrackingRefBased/>
  <w15:docId w15:val="{71B64FC3-E0F2-47E9-962E-BA052C757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4424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4424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35</Words>
  <Characters>222</Characters>
  <Application>Microsoft Office Word</Application>
  <DocSecurity>0</DocSecurity>
  <Lines>12</Lines>
  <Paragraphs>7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2026-01-26T00:31:00Z</dcterms:created>
  <dcterms:modified xsi:type="dcterms:W3CDTF">2026-01-26T00:33:00Z</dcterms:modified>
</cp:coreProperties>
</file>