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D473E" w14:textId="77777777" w:rsidR="00D12D25" w:rsidRDefault="00D12D25" w:rsidP="00D12D2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a BAROWE</w:t>
      </w:r>
      <w:r>
        <w:rPr>
          <w:rFonts w:ascii="Times New Roman" w:hAnsi="Times New Roman" w:cs="Times New Roman"/>
        </w:rPr>
        <w:t xml:space="preserve">       (fl.1480)</w:t>
      </w:r>
    </w:p>
    <w:p w14:paraId="19D2D0CB" w14:textId="77777777" w:rsidR="00D12D25" w:rsidRDefault="00D12D25" w:rsidP="00D12D2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Halialond</w:t>
      </w:r>
      <w:proofErr w:type="spellEnd"/>
      <w:r>
        <w:rPr>
          <w:rFonts w:ascii="Times New Roman" w:hAnsi="Times New Roman" w:cs="Times New Roman"/>
        </w:rPr>
        <w:t>, Northumberland. Gentleman.</w:t>
      </w:r>
    </w:p>
    <w:p w14:paraId="47A0C939" w14:textId="77777777" w:rsidR="00D12D25" w:rsidRDefault="00D12D25" w:rsidP="00D12D25">
      <w:pPr>
        <w:pStyle w:val="NoSpacing"/>
        <w:rPr>
          <w:rFonts w:ascii="Times New Roman" w:hAnsi="Times New Roman" w:cs="Times New Roman"/>
        </w:rPr>
      </w:pPr>
    </w:p>
    <w:p w14:paraId="7E546280" w14:textId="77777777" w:rsidR="00D12D25" w:rsidRDefault="00D12D25" w:rsidP="00D12D25">
      <w:pPr>
        <w:pStyle w:val="NoSpacing"/>
        <w:rPr>
          <w:rFonts w:ascii="Times New Roman" w:hAnsi="Times New Roman" w:cs="Times New Roman"/>
        </w:rPr>
      </w:pPr>
    </w:p>
    <w:p w14:paraId="0653BDB1" w14:textId="77777777" w:rsidR="00D12D25" w:rsidRDefault="00D12D25" w:rsidP="00D12D2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9 Jul.</w:t>
      </w:r>
      <w:r>
        <w:rPr>
          <w:rFonts w:ascii="Times New Roman" w:hAnsi="Times New Roman" w:cs="Times New Roman"/>
        </w:rPr>
        <w:tab/>
        <w:t>1480</w:t>
      </w:r>
      <w:r>
        <w:rPr>
          <w:rFonts w:ascii="Times New Roman" w:hAnsi="Times New Roman" w:cs="Times New Roman"/>
        </w:rPr>
        <w:tab/>
        <w:t>He was pardoned of all offences committed by him before 6 July.</w:t>
      </w:r>
    </w:p>
    <w:p w14:paraId="55A0E613" w14:textId="77777777" w:rsidR="00D12D25" w:rsidRDefault="00D12D25" w:rsidP="00D12D2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(C.P.R. 1476-85 p.200)</w:t>
      </w:r>
    </w:p>
    <w:p w14:paraId="18A73847" w14:textId="77777777" w:rsidR="00D12D25" w:rsidRDefault="00D12D25" w:rsidP="00D12D25">
      <w:pPr>
        <w:pStyle w:val="NoSpacing"/>
        <w:rPr>
          <w:rFonts w:ascii="Times New Roman" w:hAnsi="Times New Roman" w:cs="Times New Roman"/>
        </w:rPr>
      </w:pPr>
    </w:p>
    <w:p w14:paraId="6226B94F" w14:textId="77777777" w:rsidR="00D12D25" w:rsidRDefault="00D12D25" w:rsidP="00D12D25">
      <w:pPr>
        <w:pStyle w:val="NoSpacing"/>
        <w:rPr>
          <w:rFonts w:ascii="Times New Roman" w:hAnsi="Times New Roman" w:cs="Times New Roman"/>
        </w:rPr>
      </w:pPr>
    </w:p>
    <w:p w14:paraId="029FEA6A" w14:textId="77777777" w:rsidR="00D12D25" w:rsidRDefault="00D12D25" w:rsidP="00D12D2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January 2026</w:t>
      </w:r>
    </w:p>
    <w:p w14:paraId="34ED0AD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E17CC" w14:textId="77777777" w:rsidR="00606A94" w:rsidRDefault="00606A94" w:rsidP="00086E2C">
      <w:pPr>
        <w:spacing w:after="0" w:line="240" w:lineRule="auto"/>
      </w:pPr>
      <w:r>
        <w:separator/>
      </w:r>
    </w:p>
  </w:endnote>
  <w:endnote w:type="continuationSeparator" w:id="0">
    <w:p w14:paraId="4C88F715" w14:textId="77777777" w:rsidR="00606A94" w:rsidRDefault="00606A9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8842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8E4E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D5B6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E65D7" w14:textId="77777777" w:rsidR="00606A94" w:rsidRDefault="00606A94" w:rsidP="00086E2C">
      <w:pPr>
        <w:spacing w:after="0" w:line="240" w:lineRule="auto"/>
      </w:pPr>
      <w:r>
        <w:separator/>
      </w:r>
    </w:p>
  </w:footnote>
  <w:footnote w:type="continuationSeparator" w:id="0">
    <w:p w14:paraId="3A5B05F2" w14:textId="77777777" w:rsidR="00606A94" w:rsidRDefault="00606A9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1037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DE00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EF71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D25"/>
    <w:rsid w:val="00086E2C"/>
    <w:rsid w:val="000A2E7A"/>
    <w:rsid w:val="002244B7"/>
    <w:rsid w:val="00314D94"/>
    <w:rsid w:val="005B5981"/>
    <w:rsid w:val="00606A94"/>
    <w:rsid w:val="00617568"/>
    <w:rsid w:val="006E68FA"/>
    <w:rsid w:val="00D12D2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AD88F"/>
  <w15:chartTrackingRefBased/>
  <w15:docId w15:val="{1F3BFF44-6E7C-4C57-9F3B-BA63AA15B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12D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29</Words>
  <Characters>154</Characters>
  <Application>Microsoft Office Word</Application>
  <DocSecurity>0</DocSecurity>
  <Lines>9</Lines>
  <Paragraphs>5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2026-01-28T16:09:00Z</dcterms:created>
  <dcterms:modified xsi:type="dcterms:W3CDTF">2026-01-28T16:10:00Z</dcterms:modified>
</cp:coreProperties>
</file>