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8DA3" w14:textId="77777777" w:rsidR="00A64E4B" w:rsidRDefault="00A64E4B" w:rsidP="00A64E4B">
      <w:pPr>
        <w:pStyle w:val="NoSpacing"/>
        <w:jc w:val="both"/>
        <w:rPr>
          <w:rFonts w:eastAsia="Times New Roman"/>
        </w:rPr>
      </w:pPr>
      <w:r>
        <w:rPr>
          <w:rFonts w:eastAsia="Times New Roman"/>
          <w:u w:val="single"/>
        </w:rPr>
        <w:t>John BARNYS</w:t>
      </w:r>
      <w:r>
        <w:rPr>
          <w:rFonts w:eastAsia="Times New Roman"/>
        </w:rPr>
        <w:t xml:space="preserve">      (fl.1455)</w:t>
      </w:r>
    </w:p>
    <w:p w14:paraId="6A2987EB" w14:textId="77777777" w:rsidR="00A64E4B" w:rsidRDefault="00A64E4B" w:rsidP="00A64E4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Canterbury. Yeoman.</w:t>
      </w:r>
    </w:p>
    <w:p w14:paraId="56503D2D" w14:textId="77777777" w:rsidR="00A64E4B" w:rsidRDefault="00A64E4B" w:rsidP="00A64E4B">
      <w:pPr>
        <w:pStyle w:val="NoSpacing"/>
        <w:jc w:val="both"/>
        <w:rPr>
          <w:rFonts w:eastAsia="Times New Roman"/>
        </w:rPr>
      </w:pPr>
    </w:p>
    <w:p w14:paraId="5F47DC62" w14:textId="77777777" w:rsidR="00A64E4B" w:rsidRDefault="00A64E4B" w:rsidP="00A64E4B">
      <w:pPr>
        <w:pStyle w:val="NoSpacing"/>
        <w:jc w:val="both"/>
        <w:rPr>
          <w:rFonts w:eastAsia="Times New Roman"/>
        </w:rPr>
      </w:pPr>
    </w:p>
    <w:p w14:paraId="62DE912A" w14:textId="77777777" w:rsidR="00A64E4B" w:rsidRDefault="00A64E4B" w:rsidP="00A64E4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 xml:space="preserve">  6 Nov.1455</w:t>
      </w:r>
      <w:r>
        <w:rPr>
          <w:rFonts w:eastAsia="Times New Roman"/>
        </w:rPr>
        <w:tab/>
        <w:t>He was pardoned outlawry for not appearing to answer John Kelyng,</w:t>
      </w:r>
    </w:p>
    <w:p w14:paraId="0F73D1E0" w14:textId="77777777" w:rsidR="00A64E4B" w:rsidRDefault="00A64E4B" w:rsidP="00A64E4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clerk(q.v.), touching a debt of 20 marks.   (C.P.R. 1452-61  p.261)</w:t>
      </w:r>
    </w:p>
    <w:p w14:paraId="69473B24" w14:textId="77777777" w:rsidR="00A64E4B" w:rsidRDefault="00A64E4B" w:rsidP="00A64E4B">
      <w:pPr>
        <w:pStyle w:val="NoSpacing"/>
        <w:jc w:val="both"/>
        <w:rPr>
          <w:rFonts w:eastAsia="Times New Roman"/>
        </w:rPr>
      </w:pPr>
    </w:p>
    <w:p w14:paraId="6CB4B9D4" w14:textId="77777777" w:rsidR="00A64E4B" w:rsidRDefault="00A64E4B" w:rsidP="00A64E4B">
      <w:pPr>
        <w:pStyle w:val="NoSpacing"/>
        <w:jc w:val="both"/>
        <w:rPr>
          <w:rFonts w:eastAsia="Times New Roman"/>
        </w:rPr>
      </w:pPr>
    </w:p>
    <w:p w14:paraId="6C49ED7A" w14:textId="77777777" w:rsidR="00A64E4B" w:rsidRDefault="00A64E4B" w:rsidP="00A64E4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4 February 2026</w:t>
      </w:r>
    </w:p>
    <w:p w14:paraId="7AB9FBD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18BE1" w14:textId="77777777" w:rsidR="00B93EF7" w:rsidRDefault="00B93EF7" w:rsidP="00086E2C">
      <w:pPr>
        <w:spacing w:after="0" w:line="240" w:lineRule="auto"/>
      </w:pPr>
      <w:r>
        <w:separator/>
      </w:r>
    </w:p>
  </w:endnote>
  <w:endnote w:type="continuationSeparator" w:id="0">
    <w:p w14:paraId="5A59FF18" w14:textId="77777777" w:rsidR="00B93EF7" w:rsidRDefault="00B93EF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EED4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919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B4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ED510" w14:textId="77777777" w:rsidR="00B93EF7" w:rsidRDefault="00B93EF7" w:rsidP="00086E2C">
      <w:pPr>
        <w:spacing w:after="0" w:line="240" w:lineRule="auto"/>
      </w:pPr>
      <w:r>
        <w:separator/>
      </w:r>
    </w:p>
  </w:footnote>
  <w:footnote w:type="continuationSeparator" w:id="0">
    <w:p w14:paraId="00A42C3E" w14:textId="77777777" w:rsidR="00B93EF7" w:rsidRDefault="00B93EF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D9A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9B1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DAC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4B"/>
    <w:rsid w:val="00086E2C"/>
    <w:rsid w:val="000A2E7A"/>
    <w:rsid w:val="002244B7"/>
    <w:rsid w:val="00314D94"/>
    <w:rsid w:val="004E4316"/>
    <w:rsid w:val="00617568"/>
    <w:rsid w:val="006E68FA"/>
    <w:rsid w:val="00A64E4B"/>
    <w:rsid w:val="00B93EF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DB1E6"/>
  <w15:chartTrackingRefBased/>
  <w15:docId w15:val="{4C21C02B-BD89-4CC9-A4FF-40070F69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64E4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188</Characters>
  <Application>Microsoft Office Word</Application>
  <DocSecurity>0</DocSecurity>
  <Lines>15</Lines>
  <Paragraphs>9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2026-02-06T13:48:00Z</dcterms:created>
  <dcterms:modified xsi:type="dcterms:W3CDTF">2026-02-06T13:48:00Z</dcterms:modified>
</cp:coreProperties>
</file>