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D806C" w14:textId="77777777" w:rsidR="009F1725" w:rsidRDefault="009F1725" w:rsidP="009F172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BARNEWEY</w:t>
      </w:r>
      <w:r>
        <w:rPr>
          <w:rFonts w:ascii="Times New Roman" w:hAnsi="Times New Roman" w:cs="Times New Roman"/>
        </w:rPr>
        <w:t xml:space="preserve">        (fl.1465)</w:t>
      </w:r>
    </w:p>
    <w:p w14:paraId="63945DD7" w14:textId="77777777" w:rsidR="009F1725" w:rsidRDefault="009F1725" w:rsidP="009F172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Draper.</w:t>
      </w:r>
    </w:p>
    <w:p w14:paraId="4DE0DA32" w14:textId="77777777" w:rsidR="009F1725" w:rsidRDefault="009F1725" w:rsidP="009F1725">
      <w:pPr>
        <w:pStyle w:val="NoSpacing"/>
        <w:rPr>
          <w:rFonts w:ascii="Times New Roman" w:hAnsi="Times New Roman" w:cs="Times New Roman"/>
        </w:rPr>
      </w:pPr>
    </w:p>
    <w:p w14:paraId="461F88E1" w14:textId="77777777" w:rsidR="009F1725" w:rsidRDefault="009F1725" w:rsidP="009F1725">
      <w:pPr>
        <w:pStyle w:val="NoSpacing"/>
        <w:rPr>
          <w:rFonts w:ascii="Times New Roman" w:hAnsi="Times New Roman" w:cs="Times New Roman"/>
        </w:rPr>
      </w:pPr>
    </w:p>
    <w:p w14:paraId="42D2FBFA" w14:textId="77777777" w:rsidR="009F1725" w:rsidRDefault="009F1725" w:rsidP="009F172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8 Oct.1465</w:t>
      </w:r>
      <w:r>
        <w:rPr>
          <w:rFonts w:ascii="Times New Roman" w:hAnsi="Times New Roman" w:cs="Times New Roman"/>
        </w:rPr>
        <w:tab/>
        <w:t xml:space="preserve">Richard Warre, late of Hestercombe, Somerset(q.v.), was pardoned </w:t>
      </w:r>
    </w:p>
    <w:p w14:paraId="3319704D" w14:textId="77777777" w:rsidR="009F1725" w:rsidRDefault="009F1725" w:rsidP="009F172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outlawry for not appearing to answer him touching s debt of £14 13s 3d.</w:t>
      </w:r>
    </w:p>
    <w:p w14:paraId="71F60293" w14:textId="77777777" w:rsidR="009F1725" w:rsidRDefault="009F1725" w:rsidP="009F172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(C.P.R. 1476-85 p.416)</w:t>
      </w:r>
    </w:p>
    <w:p w14:paraId="05CDC1FC" w14:textId="77777777" w:rsidR="009F1725" w:rsidRDefault="009F1725" w:rsidP="009F1725">
      <w:pPr>
        <w:pStyle w:val="NoSpacing"/>
        <w:rPr>
          <w:rFonts w:ascii="Times New Roman" w:hAnsi="Times New Roman" w:cs="Times New Roman"/>
        </w:rPr>
      </w:pPr>
    </w:p>
    <w:p w14:paraId="41978856" w14:textId="77777777" w:rsidR="009F1725" w:rsidRDefault="009F1725" w:rsidP="009F1725">
      <w:pPr>
        <w:pStyle w:val="NoSpacing"/>
        <w:rPr>
          <w:rFonts w:ascii="Times New Roman" w:hAnsi="Times New Roman" w:cs="Times New Roman"/>
        </w:rPr>
      </w:pPr>
    </w:p>
    <w:p w14:paraId="6D561006" w14:textId="77777777" w:rsidR="009F1725" w:rsidRDefault="009F1725" w:rsidP="009F172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February 2026</w:t>
      </w:r>
    </w:p>
    <w:p w14:paraId="50C3C7F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EF5DA" w14:textId="77777777" w:rsidR="003F6E86" w:rsidRDefault="003F6E86" w:rsidP="00086E2C">
      <w:pPr>
        <w:spacing w:after="0" w:line="240" w:lineRule="auto"/>
      </w:pPr>
      <w:r>
        <w:separator/>
      </w:r>
    </w:p>
  </w:endnote>
  <w:endnote w:type="continuationSeparator" w:id="0">
    <w:p w14:paraId="5A38CC86" w14:textId="77777777" w:rsidR="003F6E86" w:rsidRDefault="003F6E8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BCCE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9EF7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72E3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0A786" w14:textId="77777777" w:rsidR="003F6E86" w:rsidRDefault="003F6E86" w:rsidP="00086E2C">
      <w:pPr>
        <w:spacing w:after="0" w:line="240" w:lineRule="auto"/>
      </w:pPr>
      <w:r>
        <w:separator/>
      </w:r>
    </w:p>
  </w:footnote>
  <w:footnote w:type="continuationSeparator" w:id="0">
    <w:p w14:paraId="3B91C917" w14:textId="77777777" w:rsidR="003F6E86" w:rsidRDefault="003F6E8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B9F6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03A4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E6D5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725"/>
    <w:rsid w:val="00086E2C"/>
    <w:rsid w:val="000A2E7A"/>
    <w:rsid w:val="002244B7"/>
    <w:rsid w:val="00314D94"/>
    <w:rsid w:val="003B4C12"/>
    <w:rsid w:val="003F6E86"/>
    <w:rsid w:val="00617568"/>
    <w:rsid w:val="006E68FA"/>
    <w:rsid w:val="009F172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532A9"/>
  <w15:chartTrackingRefBased/>
  <w15:docId w15:val="{A61C3A93-251D-414B-82F0-85A749984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F17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212</Characters>
  <Application>Microsoft Office Word</Application>
  <DocSecurity>0</DocSecurity>
  <Lines>11</Lines>
  <Paragraphs>7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2026-02-24T20:53:00Z</dcterms:created>
  <dcterms:modified xsi:type="dcterms:W3CDTF">2026-02-24T20:54:00Z</dcterms:modified>
</cp:coreProperties>
</file>