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AB81D" w14:textId="77777777" w:rsidR="000F2EB5" w:rsidRDefault="000F2EB5" w:rsidP="000F2EB5">
      <w:pPr>
        <w:rPr>
          <w:rFonts w:cs="Times New Roman"/>
        </w:rPr>
      </w:pPr>
      <w:r>
        <w:rPr>
          <w:rFonts w:cs="Times New Roman"/>
          <w:u w:val="single"/>
        </w:rPr>
        <w:t>John BARNETSON</w:t>
      </w:r>
      <w:r>
        <w:rPr>
          <w:rFonts w:cs="Times New Roman"/>
        </w:rPr>
        <w:t xml:space="preserve">        (fl.1401)</w:t>
      </w:r>
    </w:p>
    <w:p w14:paraId="3D262426" w14:textId="77777777" w:rsidR="000F2EB5" w:rsidRDefault="000F2EB5" w:rsidP="000F2EB5">
      <w:pPr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St.Andrew’s</w:t>
      </w:r>
      <w:proofErr w:type="spellEnd"/>
      <w:r>
        <w:rPr>
          <w:rFonts w:cs="Times New Roman"/>
        </w:rPr>
        <w:t xml:space="preserve"> Priory, York.</w:t>
      </w:r>
    </w:p>
    <w:p w14:paraId="7B45AA21" w14:textId="77777777" w:rsidR="000F2EB5" w:rsidRDefault="000F2EB5" w:rsidP="000F2EB5">
      <w:pPr>
        <w:rPr>
          <w:rFonts w:cs="Times New Roman"/>
        </w:rPr>
      </w:pPr>
    </w:p>
    <w:p w14:paraId="3A9CBC82" w14:textId="77777777" w:rsidR="000F2EB5" w:rsidRDefault="000F2EB5" w:rsidP="000F2EB5">
      <w:pPr>
        <w:rPr>
          <w:rFonts w:cs="Times New Roman"/>
        </w:rPr>
      </w:pPr>
    </w:p>
    <w:p w14:paraId="29F89F45" w14:textId="77777777" w:rsidR="000F2EB5" w:rsidRDefault="000F2EB5" w:rsidP="000F2EB5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subdeacon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York, by letters dimissory,</w:t>
      </w:r>
    </w:p>
    <w:p w14:paraId="4202DDF4" w14:textId="77777777" w:rsidR="000F2EB5" w:rsidRDefault="000F2EB5" w:rsidP="000F2EB5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as he was from Durham diocese.</w:t>
      </w:r>
    </w:p>
    <w:p w14:paraId="0309A2DA" w14:textId="77777777" w:rsidR="000F2EB5" w:rsidRDefault="000F2EB5" w:rsidP="000F2EB5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18)</w:t>
      </w:r>
    </w:p>
    <w:p w14:paraId="23B92411" w14:textId="77777777" w:rsidR="000F2EB5" w:rsidRDefault="000F2EB5" w:rsidP="000F2EB5">
      <w:pPr>
        <w:rPr>
          <w:rFonts w:cs="Times New Roman"/>
        </w:rPr>
      </w:pPr>
    </w:p>
    <w:p w14:paraId="10A973BA" w14:textId="77777777" w:rsidR="000F2EB5" w:rsidRDefault="000F2EB5" w:rsidP="000F2EB5">
      <w:pPr>
        <w:rPr>
          <w:rFonts w:cs="Times New Roman"/>
        </w:rPr>
      </w:pPr>
    </w:p>
    <w:p w14:paraId="4FC95EFE" w14:textId="77777777" w:rsidR="000F2EB5" w:rsidRDefault="000F2EB5" w:rsidP="000F2EB5">
      <w:pPr>
        <w:rPr>
          <w:rFonts w:cs="Times New Roman"/>
        </w:rPr>
      </w:pPr>
      <w:r>
        <w:rPr>
          <w:rFonts w:cs="Times New Roman"/>
        </w:rPr>
        <w:t>30 May 2026</w:t>
      </w:r>
    </w:p>
    <w:p w14:paraId="305559ED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0ED81" w14:textId="77777777" w:rsidR="00314454" w:rsidRDefault="00314454" w:rsidP="00086E2C">
      <w:r>
        <w:separator/>
      </w:r>
    </w:p>
  </w:endnote>
  <w:endnote w:type="continuationSeparator" w:id="0">
    <w:p w14:paraId="753F3ACA" w14:textId="77777777" w:rsidR="00314454" w:rsidRDefault="0031445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C0B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A2C7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B4D8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0ED93" w14:textId="77777777" w:rsidR="00314454" w:rsidRDefault="00314454" w:rsidP="00086E2C">
      <w:r>
        <w:separator/>
      </w:r>
    </w:p>
  </w:footnote>
  <w:footnote w:type="continuationSeparator" w:id="0">
    <w:p w14:paraId="68EA420E" w14:textId="77777777" w:rsidR="00314454" w:rsidRDefault="0031445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B09C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9288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83E5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EB5"/>
    <w:rsid w:val="00086E2C"/>
    <w:rsid w:val="000A2E7A"/>
    <w:rsid w:val="000F2EB5"/>
    <w:rsid w:val="002244B7"/>
    <w:rsid w:val="00314454"/>
    <w:rsid w:val="00314D94"/>
    <w:rsid w:val="005435B9"/>
    <w:rsid w:val="00617568"/>
    <w:rsid w:val="006E68FA"/>
    <w:rsid w:val="008E56AD"/>
    <w:rsid w:val="00AF65CA"/>
    <w:rsid w:val="00C852B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65828"/>
  <w15:chartTrackingRefBased/>
  <w15:docId w15:val="{3B61D9D2-71D4-4B11-96FF-346FD7B45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EB5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2026-06-02T19:01:00Z</dcterms:created>
  <dcterms:modified xsi:type="dcterms:W3CDTF">2026-06-02T19:02:00Z</dcterms:modified>
</cp:coreProperties>
</file>