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0EDE0" w14:textId="77777777" w:rsidR="00231F0F" w:rsidRDefault="00231F0F" w:rsidP="00231F0F">
      <w:pPr>
        <w:pStyle w:val="NoSpacing"/>
      </w:pPr>
      <w:r>
        <w:rPr>
          <w:u w:val="single"/>
        </w:rPr>
        <w:t>William BARNEBROKE</w:t>
      </w:r>
      <w:r>
        <w:t xml:space="preserve">      (fl.1469)</w:t>
      </w:r>
    </w:p>
    <w:p w14:paraId="53528ABB" w14:textId="77777777" w:rsidR="00231F0F" w:rsidRDefault="00231F0F" w:rsidP="00231F0F">
      <w:pPr>
        <w:pStyle w:val="NoSpacing"/>
      </w:pPr>
      <w:r>
        <w:t>of Cheriton Bishop. Husbandman.</w:t>
      </w:r>
    </w:p>
    <w:p w14:paraId="20A11867" w14:textId="77777777" w:rsidR="00231F0F" w:rsidRDefault="00231F0F" w:rsidP="00231F0F">
      <w:pPr>
        <w:pStyle w:val="NoSpacing"/>
      </w:pPr>
    </w:p>
    <w:p w14:paraId="5F31F38B" w14:textId="77777777" w:rsidR="00231F0F" w:rsidRDefault="00231F0F" w:rsidP="00231F0F">
      <w:pPr>
        <w:pStyle w:val="NoSpacing"/>
      </w:pPr>
    </w:p>
    <w:p w14:paraId="51C00A82" w14:textId="77777777" w:rsidR="005217A9" w:rsidRDefault="005217A9" w:rsidP="005217A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Ralph Gefferay of Exeter, bowyer(q.v.), brought a plaint of trespass and</w:t>
      </w:r>
    </w:p>
    <w:p w14:paraId="4F5FF93D" w14:textId="77777777" w:rsidR="005217A9" w:rsidRDefault="005217A9" w:rsidP="005217A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conspiracy against him and 8 others.</w:t>
      </w:r>
    </w:p>
    <w:p w14:paraId="3668137A" w14:textId="49E84BEB" w:rsidR="005217A9" w:rsidRPr="005217A9" w:rsidRDefault="005217A9" w:rsidP="00231F0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A590A51" w14:textId="77777777" w:rsidR="00231F0F" w:rsidRDefault="00231F0F" w:rsidP="00231F0F">
      <w:pPr>
        <w:pStyle w:val="NoSpacing"/>
      </w:pPr>
      <w:r>
        <w:tab/>
        <w:t>1469</w:t>
      </w:r>
      <w:r>
        <w:tab/>
        <w:t xml:space="preserve">Richard Geffay of Sidwell(q.v.) brought a plaint of trespass and </w:t>
      </w:r>
    </w:p>
    <w:p w14:paraId="64ED91B3" w14:textId="77777777" w:rsidR="00231F0F" w:rsidRDefault="00231F0F" w:rsidP="00231F0F">
      <w:pPr>
        <w:pStyle w:val="NoSpacing"/>
      </w:pPr>
      <w:r>
        <w:tab/>
      </w:r>
      <w:r>
        <w:tab/>
        <w:t>conspiracy against him and 7 others.</w:t>
      </w:r>
    </w:p>
    <w:p w14:paraId="08FB7CC9" w14:textId="77777777" w:rsidR="00231F0F" w:rsidRDefault="00231F0F" w:rsidP="00231F0F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7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2EEEF0E" w14:textId="77777777" w:rsidR="00231F0F" w:rsidRDefault="00231F0F" w:rsidP="00231F0F">
      <w:pPr>
        <w:pStyle w:val="NoSpacing"/>
        <w:rPr>
          <w:rFonts w:cs="Times New Roman"/>
          <w:szCs w:val="24"/>
          <w:lang w:val="en-GB"/>
        </w:rPr>
      </w:pPr>
    </w:p>
    <w:p w14:paraId="1355C33B" w14:textId="77777777" w:rsidR="00231F0F" w:rsidRDefault="00231F0F" w:rsidP="00231F0F">
      <w:pPr>
        <w:pStyle w:val="NoSpacing"/>
        <w:rPr>
          <w:rFonts w:cs="Times New Roman"/>
          <w:szCs w:val="24"/>
          <w:lang w:val="en-GB"/>
        </w:rPr>
      </w:pPr>
    </w:p>
    <w:p w14:paraId="5C2F6B6D" w14:textId="77777777" w:rsidR="00231F0F" w:rsidRDefault="00231F0F" w:rsidP="00231F0F">
      <w:pPr>
        <w:pStyle w:val="NoSpacing"/>
      </w:pPr>
      <w:r>
        <w:t>29 January 2026</w:t>
      </w:r>
    </w:p>
    <w:p w14:paraId="18E18428" w14:textId="4C95CC3E" w:rsidR="005217A9" w:rsidRDefault="005217A9" w:rsidP="00231F0F">
      <w:pPr>
        <w:pStyle w:val="NoSpacing"/>
      </w:pPr>
      <w:r>
        <w:t xml:space="preserve">  4 September </w:t>
      </w:r>
      <w:r w:rsidR="005204F6">
        <w:t>2026</w:t>
      </w:r>
    </w:p>
    <w:p w14:paraId="7E5D526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820C" w14:textId="77777777" w:rsidR="00D61FA3" w:rsidRDefault="00D61FA3" w:rsidP="00086E2C">
      <w:pPr>
        <w:spacing w:after="0" w:line="240" w:lineRule="auto"/>
      </w:pPr>
      <w:r>
        <w:separator/>
      </w:r>
    </w:p>
  </w:endnote>
  <w:endnote w:type="continuationSeparator" w:id="0">
    <w:p w14:paraId="28FC79F4" w14:textId="77777777" w:rsidR="00D61FA3" w:rsidRDefault="00D61FA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88AA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065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347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20ED6" w14:textId="77777777" w:rsidR="00D61FA3" w:rsidRDefault="00D61FA3" w:rsidP="00086E2C">
      <w:pPr>
        <w:spacing w:after="0" w:line="240" w:lineRule="auto"/>
      </w:pPr>
      <w:r>
        <w:separator/>
      </w:r>
    </w:p>
  </w:footnote>
  <w:footnote w:type="continuationSeparator" w:id="0">
    <w:p w14:paraId="7F1811FD" w14:textId="77777777" w:rsidR="00D61FA3" w:rsidRDefault="00D61FA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DE3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9D6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034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0F"/>
    <w:rsid w:val="000350DC"/>
    <w:rsid w:val="00086E2C"/>
    <w:rsid w:val="000A2E7A"/>
    <w:rsid w:val="00134E63"/>
    <w:rsid w:val="00180228"/>
    <w:rsid w:val="002244B7"/>
    <w:rsid w:val="00231F0F"/>
    <w:rsid w:val="00314D94"/>
    <w:rsid w:val="005204F6"/>
    <w:rsid w:val="005217A9"/>
    <w:rsid w:val="00617568"/>
    <w:rsid w:val="006E68FA"/>
    <w:rsid w:val="00D61FA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E49C8"/>
  <w15:chartTrackingRefBased/>
  <w15:docId w15:val="{C3BFDE49-1386-4086-97A0-968E0A270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1F0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1F0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3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2026-01-30T23:01:00Z</dcterms:created>
  <dcterms:modified xsi:type="dcterms:W3CDTF">2026-09-04T17:11:00Z</dcterms:modified>
</cp:coreProperties>
</file>