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3EDB8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BARMON</w:t>
      </w:r>
      <w:r>
        <w:rPr>
          <w:rFonts w:ascii="Times New Roman" w:hAnsi="Times New Roman" w:cs="Times New Roman"/>
          <w:lang w:val="en-US"/>
        </w:rPr>
        <w:t xml:space="preserve">         (fl.1478)</w:t>
      </w:r>
    </w:p>
    <w:p w14:paraId="2F836936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</w:p>
    <w:p w14:paraId="5F680D63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</w:p>
    <w:p w14:paraId="35D687D3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3 Mar.1478</w:t>
      </w:r>
      <w:r>
        <w:rPr>
          <w:rFonts w:ascii="Times New Roman" w:hAnsi="Times New Roman" w:cs="Times New Roman"/>
          <w:lang w:val="en-US"/>
        </w:rPr>
        <w:tab/>
        <w:t xml:space="preserve">He was one of those who were commissioned to seize the goods of </w:t>
      </w:r>
    </w:p>
    <w:p w14:paraId="022582F9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Henry at Hope(q.v.).    (C.P.R. 1476-85 p.79)</w:t>
      </w:r>
    </w:p>
    <w:p w14:paraId="741E2B59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</w:p>
    <w:p w14:paraId="4471EB92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</w:p>
    <w:p w14:paraId="616722B8" w14:textId="77777777" w:rsidR="00E85838" w:rsidRDefault="00E85838" w:rsidP="00E858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3A5A49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64DF" w14:textId="77777777" w:rsidR="00BA00C0" w:rsidRDefault="00BA00C0" w:rsidP="00086E2C">
      <w:pPr>
        <w:spacing w:after="0" w:line="240" w:lineRule="auto"/>
      </w:pPr>
      <w:r>
        <w:separator/>
      </w:r>
    </w:p>
  </w:endnote>
  <w:endnote w:type="continuationSeparator" w:id="0">
    <w:p w14:paraId="151D2D1C" w14:textId="77777777" w:rsidR="00BA00C0" w:rsidRDefault="00BA00C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7A5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65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619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BCC56" w14:textId="77777777" w:rsidR="00BA00C0" w:rsidRDefault="00BA00C0" w:rsidP="00086E2C">
      <w:pPr>
        <w:spacing w:after="0" w:line="240" w:lineRule="auto"/>
      </w:pPr>
      <w:r>
        <w:separator/>
      </w:r>
    </w:p>
  </w:footnote>
  <w:footnote w:type="continuationSeparator" w:id="0">
    <w:p w14:paraId="2873F9D4" w14:textId="77777777" w:rsidR="00BA00C0" w:rsidRDefault="00BA00C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82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0A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D9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38"/>
    <w:rsid w:val="00086E2C"/>
    <w:rsid w:val="000A2E7A"/>
    <w:rsid w:val="002244B7"/>
    <w:rsid w:val="00314D94"/>
    <w:rsid w:val="004B6130"/>
    <w:rsid w:val="00617568"/>
    <w:rsid w:val="006E68FA"/>
    <w:rsid w:val="00BA00C0"/>
    <w:rsid w:val="00E8583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117F6"/>
  <w15:chartTrackingRefBased/>
  <w15:docId w15:val="{51A57D57-DE8B-43DB-8AA7-4F5BFD40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858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27</Words>
  <Characters>127</Characters>
  <Application>Microsoft Office Word</Application>
  <DocSecurity>0</DocSecurity>
  <Lines>8</Lines>
  <Paragraphs>4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2026-03-14T21:19:00Z</dcterms:created>
  <dcterms:modified xsi:type="dcterms:W3CDTF">2026-03-14T21:21:00Z</dcterms:modified>
</cp:coreProperties>
</file>