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29F2" w14:textId="77777777" w:rsidR="00884EA2" w:rsidRDefault="00884EA2" w:rsidP="00884EA2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Roger BARLYSTON</w:t>
      </w:r>
      <w:r>
        <w:rPr>
          <w:rFonts w:eastAsia="Times New Roman"/>
        </w:rPr>
        <w:t xml:space="preserve">        (fl.1437)</w:t>
      </w:r>
    </w:p>
    <w:p w14:paraId="377D1590" w14:textId="77777777" w:rsidR="00884EA2" w:rsidRDefault="00884EA2" w:rsidP="00884EA2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</w:t>
      </w:r>
      <w:proofErr w:type="spellStart"/>
      <w:r>
        <w:rPr>
          <w:rFonts w:eastAsia="Times New Roman"/>
        </w:rPr>
        <w:t>St.Albans</w:t>
      </w:r>
      <w:proofErr w:type="spellEnd"/>
      <w:r>
        <w:rPr>
          <w:rFonts w:eastAsia="Times New Roman"/>
        </w:rPr>
        <w:t>, Hertfordshire. Yeoman.</w:t>
      </w:r>
    </w:p>
    <w:p w14:paraId="54B0F753" w14:textId="77777777" w:rsidR="00884EA2" w:rsidRDefault="00884EA2" w:rsidP="00884EA2">
      <w:pPr>
        <w:pStyle w:val="NoSpacing"/>
        <w:rPr>
          <w:rFonts w:eastAsia="Times New Roman"/>
        </w:rPr>
      </w:pPr>
    </w:p>
    <w:p w14:paraId="240D05F8" w14:textId="77777777" w:rsidR="00884EA2" w:rsidRDefault="00884EA2" w:rsidP="00884EA2">
      <w:pPr>
        <w:pStyle w:val="NoSpacing"/>
        <w:rPr>
          <w:rFonts w:eastAsia="Times New Roman"/>
        </w:rPr>
      </w:pPr>
    </w:p>
    <w:p w14:paraId="22AAB444" w14:textId="77777777" w:rsidR="00884EA2" w:rsidRDefault="00884EA2" w:rsidP="00884EA2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1437</w:t>
      </w:r>
      <w:r>
        <w:rPr>
          <w:rFonts w:eastAsia="Times New Roman"/>
        </w:rPr>
        <w:tab/>
        <w:t>John Chattok(q.v.) brought a plaint of debt against him and 3 others.</w:t>
      </w:r>
    </w:p>
    <w:p w14:paraId="09D25EE3" w14:textId="77777777" w:rsidR="00884EA2" w:rsidRDefault="00884EA2" w:rsidP="00884EA2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BA7CC2">
          <w:rPr>
            <w:rStyle w:val="Hyperlink"/>
            <w:rFonts w:eastAsia="Times New Roman"/>
          </w:rPr>
          <w:t>https://waalt.uh.edu/index.php/CP40/705</w:t>
        </w:r>
      </w:hyperlink>
      <w:r>
        <w:rPr>
          <w:rFonts w:eastAsia="Times New Roman"/>
        </w:rPr>
        <w:t xml:space="preserve"> )</w:t>
      </w:r>
    </w:p>
    <w:p w14:paraId="668ED732" w14:textId="77777777" w:rsidR="00884EA2" w:rsidRDefault="00884EA2" w:rsidP="00884EA2">
      <w:pPr>
        <w:pStyle w:val="NoSpacing"/>
        <w:rPr>
          <w:rFonts w:eastAsia="Times New Roman"/>
        </w:rPr>
      </w:pPr>
    </w:p>
    <w:p w14:paraId="10E283DD" w14:textId="77777777" w:rsidR="00884EA2" w:rsidRDefault="00884EA2" w:rsidP="00884EA2">
      <w:pPr>
        <w:pStyle w:val="NoSpacing"/>
        <w:rPr>
          <w:rFonts w:eastAsia="Times New Roman"/>
        </w:rPr>
      </w:pPr>
    </w:p>
    <w:p w14:paraId="5CE981EF" w14:textId="77777777" w:rsidR="00884EA2" w:rsidRDefault="00884EA2" w:rsidP="00884EA2">
      <w:pPr>
        <w:pStyle w:val="NoSpacing"/>
        <w:rPr>
          <w:rFonts w:eastAsia="Times New Roman"/>
        </w:rPr>
      </w:pPr>
      <w:r>
        <w:rPr>
          <w:rFonts w:eastAsia="Times New Roman"/>
        </w:rPr>
        <w:t>21 January 2026</w:t>
      </w:r>
    </w:p>
    <w:p w14:paraId="1EE27CB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D12D6" w14:textId="77777777" w:rsidR="00D54D0F" w:rsidRDefault="00D54D0F" w:rsidP="00086E2C">
      <w:pPr>
        <w:spacing w:after="0" w:line="240" w:lineRule="auto"/>
      </w:pPr>
      <w:r>
        <w:separator/>
      </w:r>
    </w:p>
  </w:endnote>
  <w:endnote w:type="continuationSeparator" w:id="0">
    <w:p w14:paraId="29268CD3" w14:textId="77777777" w:rsidR="00D54D0F" w:rsidRDefault="00D54D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595F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9B78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93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68EB" w14:textId="77777777" w:rsidR="00D54D0F" w:rsidRDefault="00D54D0F" w:rsidP="00086E2C">
      <w:pPr>
        <w:spacing w:after="0" w:line="240" w:lineRule="auto"/>
      </w:pPr>
      <w:r>
        <w:separator/>
      </w:r>
    </w:p>
  </w:footnote>
  <w:footnote w:type="continuationSeparator" w:id="0">
    <w:p w14:paraId="3AB44A13" w14:textId="77777777" w:rsidR="00D54D0F" w:rsidRDefault="00D54D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9D1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19C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2A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A2"/>
    <w:rsid w:val="00086E2C"/>
    <w:rsid w:val="000A2E7A"/>
    <w:rsid w:val="002244B7"/>
    <w:rsid w:val="00314D94"/>
    <w:rsid w:val="00617568"/>
    <w:rsid w:val="006E68FA"/>
    <w:rsid w:val="00884EA2"/>
    <w:rsid w:val="00D47AB4"/>
    <w:rsid w:val="00D54D0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E192"/>
  <w15:chartTrackingRefBased/>
  <w15:docId w15:val="{61D4078F-9B7B-4758-A804-EB9C47B2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84EA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84EA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231</Characters>
  <Application>Microsoft Office Word</Application>
  <DocSecurity>0</DocSecurity>
  <Lines>13</Lines>
  <Paragraphs>8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2026-01-27T07:33:00Z</dcterms:created>
  <dcterms:modified xsi:type="dcterms:W3CDTF">2026-01-27T07:34:00Z</dcterms:modified>
</cp:coreProperties>
</file>