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EB0DF" w14:textId="77777777" w:rsidR="00852A59" w:rsidRDefault="00852A59" w:rsidP="00852A5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Thurstan BARLOWE</w:t>
      </w:r>
      <w:r>
        <w:rPr>
          <w:rFonts w:ascii="Times New Roman" w:hAnsi="Times New Roman" w:cs="Times New Roman"/>
        </w:rPr>
        <w:t xml:space="preserve">        (fl.1472)</w:t>
      </w:r>
    </w:p>
    <w:p w14:paraId="19041289" w14:textId="77777777" w:rsidR="00852A59" w:rsidRDefault="00852A59" w:rsidP="00852A5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Cannock, Staffordshire. Brasier.</w:t>
      </w:r>
    </w:p>
    <w:p w14:paraId="4C47DC19" w14:textId="77777777" w:rsidR="00852A59" w:rsidRDefault="00852A59" w:rsidP="00852A59">
      <w:pPr>
        <w:pStyle w:val="NoSpacing"/>
        <w:rPr>
          <w:rFonts w:ascii="Times New Roman" w:hAnsi="Times New Roman" w:cs="Times New Roman"/>
        </w:rPr>
      </w:pPr>
    </w:p>
    <w:p w14:paraId="7BD38C1C" w14:textId="77777777" w:rsidR="00852A59" w:rsidRDefault="00852A59" w:rsidP="00852A59">
      <w:pPr>
        <w:pStyle w:val="NoSpacing"/>
        <w:rPr>
          <w:rFonts w:ascii="Times New Roman" w:hAnsi="Times New Roman" w:cs="Times New Roman"/>
        </w:rPr>
      </w:pPr>
    </w:p>
    <w:p w14:paraId="7DB316FD" w14:textId="77777777" w:rsidR="00852A59" w:rsidRDefault="00852A59" w:rsidP="00852A5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and Agnes Rogers(q.v.) brought an appeal of homicide against him</w:t>
      </w:r>
    </w:p>
    <w:p w14:paraId="5A85DBD3" w14:textId="77777777" w:rsidR="00852A59" w:rsidRDefault="00852A59" w:rsidP="00852A5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19 others.      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5C4F077D" w14:textId="77777777" w:rsidR="00852A59" w:rsidRDefault="00852A59" w:rsidP="00852A59">
      <w:pPr>
        <w:pStyle w:val="NoSpacing"/>
        <w:rPr>
          <w:rFonts w:ascii="Times New Roman" w:hAnsi="Times New Roman" w:cs="Times New Roman"/>
        </w:rPr>
      </w:pPr>
    </w:p>
    <w:p w14:paraId="5EDF3E72" w14:textId="77777777" w:rsidR="00852A59" w:rsidRDefault="00852A59" w:rsidP="00852A5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[Agnes was the widow of Robert Rogers]</w:t>
      </w:r>
    </w:p>
    <w:p w14:paraId="356B74CE" w14:textId="77777777" w:rsidR="00852A59" w:rsidRDefault="00852A59" w:rsidP="00852A59">
      <w:pPr>
        <w:pStyle w:val="NoSpacing"/>
        <w:rPr>
          <w:rFonts w:ascii="Times New Roman" w:hAnsi="Times New Roman" w:cs="Times New Roman"/>
        </w:rPr>
      </w:pPr>
    </w:p>
    <w:p w14:paraId="766CD10F" w14:textId="77777777" w:rsidR="00852A59" w:rsidRDefault="00852A59" w:rsidP="00852A59">
      <w:pPr>
        <w:pStyle w:val="NoSpacing"/>
        <w:rPr>
          <w:rFonts w:ascii="Times New Roman" w:hAnsi="Times New Roman" w:cs="Times New Roman"/>
        </w:rPr>
      </w:pPr>
    </w:p>
    <w:p w14:paraId="479D1E91" w14:textId="77777777" w:rsidR="00852A59" w:rsidRDefault="00852A59" w:rsidP="00852A5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2026</w:t>
      </w:r>
    </w:p>
    <w:p w14:paraId="42B6DEF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44C72" w14:textId="77777777" w:rsidR="000B3CCC" w:rsidRDefault="000B3CCC" w:rsidP="00086E2C">
      <w:pPr>
        <w:spacing w:after="0" w:line="240" w:lineRule="auto"/>
      </w:pPr>
      <w:r>
        <w:separator/>
      </w:r>
    </w:p>
  </w:endnote>
  <w:endnote w:type="continuationSeparator" w:id="0">
    <w:p w14:paraId="63D1E2E8" w14:textId="77777777" w:rsidR="000B3CCC" w:rsidRDefault="000B3CC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F7F6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B158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F363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D5F05" w14:textId="77777777" w:rsidR="000B3CCC" w:rsidRDefault="000B3CCC" w:rsidP="00086E2C">
      <w:pPr>
        <w:spacing w:after="0" w:line="240" w:lineRule="auto"/>
      </w:pPr>
      <w:r>
        <w:separator/>
      </w:r>
    </w:p>
  </w:footnote>
  <w:footnote w:type="continuationSeparator" w:id="0">
    <w:p w14:paraId="72ACE851" w14:textId="77777777" w:rsidR="000B3CCC" w:rsidRDefault="000B3CC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A6A2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94BB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74AB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A59"/>
    <w:rsid w:val="00086E2C"/>
    <w:rsid w:val="000A2E7A"/>
    <w:rsid w:val="000B3CCC"/>
    <w:rsid w:val="002244B7"/>
    <w:rsid w:val="00314D94"/>
    <w:rsid w:val="00617568"/>
    <w:rsid w:val="006E68FA"/>
    <w:rsid w:val="00764DD2"/>
    <w:rsid w:val="00852A5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6311D"/>
  <w15:chartTrackingRefBased/>
  <w15:docId w15:val="{9CEBC7FD-67BC-4E3C-AD76-9941CCF7A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52A5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52A5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45</Words>
  <Characters>287</Characters>
  <Application>Microsoft Office Word</Application>
  <DocSecurity>0</DocSecurity>
  <Lines>16</Lines>
  <Paragraphs>9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2026-02-11T00:05:00Z</dcterms:created>
  <dcterms:modified xsi:type="dcterms:W3CDTF">2026-02-11T00:06:00Z</dcterms:modified>
</cp:coreProperties>
</file>