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6D21E" w14:textId="77777777" w:rsidR="00090DEA" w:rsidRDefault="00090DEA" w:rsidP="00090DE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BARLOWE</w:t>
      </w:r>
      <w:r>
        <w:rPr>
          <w:rFonts w:cs="Times New Roman"/>
          <w:szCs w:val="24"/>
          <w:lang w:val="en-GB"/>
        </w:rPr>
        <w:t xml:space="preserve">        (fl.1468)</w:t>
      </w:r>
    </w:p>
    <w:p w14:paraId="3F27B8B1" w14:textId="77777777" w:rsidR="00090DEA" w:rsidRDefault="00090DEA" w:rsidP="00090DE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Manchester. Bowyer.</w:t>
      </w:r>
    </w:p>
    <w:p w14:paraId="71E53870" w14:textId="77777777" w:rsidR="00090DEA" w:rsidRDefault="00090DEA" w:rsidP="00090DEA">
      <w:pPr>
        <w:pStyle w:val="NoSpacing"/>
        <w:rPr>
          <w:rFonts w:cs="Times New Roman"/>
          <w:szCs w:val="24"/>
          <w:lang w:val="en-GB"/>
        </w:rPr>
      </w:pPr>
    </w:p>
    <w:p w14:paraId="01B30E3D" w14:textId="77777777" w:rsidR="00090DEA" w:rsidRDefault="00090DEA" w:rsidP="00090DEA">
      <w:pPr>
        <w:pStyle w:val="NoSpacing"/>
        <w:rPr>
          <w:rFonts w:cs="Times New Roman"/>
          <w:szCs w:val="24"/>
          <w:lang w:val="en-GB"/>
        </w:rPr>
      </w:pPr>
    </w:p>
    <w:p w14:paraId="361C23CB" w14:textId="77777777" w:rsidR="00090DEA" w:rsidRDefault="00090DEA" w:rsidP="00090DE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1468</w:t>
      </w:r>
      <w:r>
        <w:rPr>
          <w:rFonts w:cs="Times New Roman"/>
          <w:szCs w:val="24"/>
          <w:lang w:val="en-GB"/>
        </w:rPr>
        <w:tab/>
        <w:t xml:space="preserve">Edmund Grenehalgh(q.v.) brought a plaint of trespass against him and </w:t>
      </w:r>
    </w:p>
    <w:p w14:paraId="4D35DCDA" w14:textId="40952E40" w:rsidR="00090DEA" w:rsidRDefault="00090DEA" w:rsidP="00090DEA">
      <w:pPr>
        <w:pStyle w:val="NoSpacing"/>
        <w:ind w:left="720" w:firstLine="720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15 others.</w:t>
      </w:r>
    </w:p>
    <w:p w14:paraId="266674DC" w14:textId="77777777" w:rsidR="00090DEA" w:rsidRDefault="00090DEA" w:rsidP="00090DE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3B0528">
          <w:rPr>
            <w:rStyle w:val="Hyperlink"/>
            <w:rFonts w:cs="Times New Roman"/>
            <w:szCs w:val="24"/>
            <w:lang w:val="en-GB"/>
          </w:rPr>
          <w:t>https://waalt.uh.edu/index.php/KB27/827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439DE859" w14:textId="77777777" w:rsidR="00090DEA" w:rsidRDefault="00090DEA" w:rsidP="00090DEA">
      <w:pPr>
        <w:pStyle w:val="NoSpacing"/>
        <w:rPr>
          <w:rFonts w:cs="Times New Roman"/>
          <w:szCs w:val="24"/>
          <w:lang w:val="en-GB"/>
        </w:rPr>
      </w:pPr>
    </w:p>
    <w:p w14:paraId="1BE782AA" w14:textId="77777777" w:rsidR="00090DEA" w:rsidRDefault="00090DEA" w:rsidP="00090DEA">
      <w:pPr>
        <w:pStyle w:val="NoSpacing"/>
        <w:rPr>
          <w:rFonts w:cs="Times New Roman"/>
          <w:szCs w:val="24"/>
          <w:lang w:val="en-GB"/>
        </w:rPr>
      </w:pPr>
    </w:p>
    <w:p w14:paraId="1B8C6F8E" w14:textId="77777777" w:rsidR="00090DEA" w:rsidRDefault="00090DEA" w:rsidP="00090DEA">
      <w:pPr>
        <w:pStyle w:val="NoSpacing"/>
        <w:rPr>
          <w:rFonts w:cs="Times New Roman"/>
          <w:szCs w:val="24"/>
          <w:lang w:val="en-GB"/>
        </w:rPr>
      </w:pPr>
    </w:p>
    <w:p w14:paraId="75A04C1C" w14:textId="77777777" w:rsidR="00090DEA" w:rsidRDefault="00090DEA" w:rsidP="00090DE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24 January 2026</w:t>
      </w:r>
    </w:p>
    <w:p w14:paraId="77F4A64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8A233" w14:textId="77777777" w:rsidR="00BD2F28" w:rsidRDefault="00BD2F28" w:rsidP="00086E2C">
      <w:pPr>
        <w:spacing w:after="0" w:line="240" w:lineRule="auto"/>
      </w:pPr>
      <w:r>
        <w:separator/>
      </w:r>
    </w:p>
  </w:endnote>
  <w:endnote w:type="continuationSeparator" w:id="0">
    <w:p w14:paraId="1AE8DECA" w14:textId="77777777" w:rsidR="00BD2F28" w:rsidRDefault="00BD2F28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DB89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3452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F3A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DAE25" w14:textId="77777777" w:rsidR="00BD2F28" w:rsidRDefault="00BD2F28" w:rsidP="00086E2C">
      <w:pPr>
        <w:spacing w:after="0" w:line="240" w:lineRule="auto"/>
      </w:pPr>
      <w:r>
        <w:separator/>
      </w:r>
    </w:p>
  </w:footnote>
  <w:footnote w:type="continuationSeparator" w:id="0">
    <w:p w14:paraId="2047AA84" w14:textId="77777777" w:rsidR="00BD2F28" w:rsidRDefault="00BD2F28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D38A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6CA1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0BD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DEA"/>
    <w:rsid w:val="00086E2C"/>
    <w:rsid w:val="00090DEA"/>
    <w:rsid w:val="000A2E7A"/>
    <w:rsid w:val="000E54D6"/>
    <w:rsid w:val="002244B7"/>
    <w:rsid w:val="00314D94"/>
    <w:rsid w:val="00617568"/>
    <w:rsid w:val="006E68FA"/>
    <w:rsid w:val="00BD2F28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24793"/>
  <w15:chartTrackingRefBased/>
  <w15:docId w15:val="{0756E3AA-592F-415C-AC2C-2E36DDBA6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90DEA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90DE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2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227</Characters>
  <Application>Microsoft Office Word</Application>
  <DocSecurity>0</DocSecurity>
  <Lines>12</Lines>
  <Paragraphs>7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2026-01-26T07:34:00Z</dcterms:created>
  <dcterms:modified xsi:type="dcterms:W3CDTF">2026-01-26T07:35:00Z</dcterms:modified>
</cp:coreProperties>
</file>