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3094C" w14:textId="77777777" w:rsidR="00EF2E14" w:rsidRDefault="00EF2E14" w:rsidP="00EF2E1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Thurstan BARLAWE</w:t>
      </w:r>
      <w:r>
        <w:rPr>
          <w:rFonts w:ascii="Times New Roman" w:hAnsi="Times New Roman" w:cs="Times New Roman"/>
        </w:rPr>
        <w:t xml:space="preserve">         (fl.1471)</w:t>
      </w:r>
    </w:p>
    <w:p w14:paraId="59285BB6" w14:textId="77777777" w:rsidR="00EF2E14" w:rsidRDefault="00EF2E14" w:rsidP="00EF2E1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Canke</w:t>
      </w:r>
      <w:proofErr w:type="spellEnd"/>
      <w:r>
        <w:rPr>
          <w:rFonts w:ascii="Times New Roman" w:hAnsi="Times New Roman" w:cs="Times New Roman"/>
        </w:rPr>
        <w:t>, Staffordshire. Husbandman.</w:t>
      </w:r>
    </w:p>
    <w:p w14:paraId="7C532A4F" w14:textId="77777777" w:rsidR="00EF2E14" w:rsidRDefault="00EF2E14" w:rsidP="00EF2E14">
      <w:pPr>
        <w:pStyle w:val="NoSpacing"/>
        <w:rPr>
          <w:rFonts w:ascii="Times New Roman" w:hAnsi="Times New Roman" w:cs="Times New Roman"/>
        </w:rPr>
      </w:pPr>
    </w:p>
    <w:p w14:paraId="1D8B06B2" w14:textId="77777777" w:rsidR="00EF2E14" w:rsidRDefault="00EF2E14" w:rsidP="00EF2E14">
      <w:pPr>
        <w:pStyle w:val="NoSpacing"/>
        <w:rPr>
          <w:rFonts w:ascii="Times New Roman" w:hAnsi="Times New Roman" w:cs="Times New Roman"/>
        </w:rPr>
      </w:pPr>
    </w:p>
    <w:p w14:paraId="798CA703" w14:textId="77777777" w:rsidR="00EF2E14" w:rsidRDefault="00EF2E14" w:rsidP="00EF2E1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1471</w:t>
      </w:r>
      <w:r>
        <w:rPr>
          <w:rFonts w:ascii="Times New Roman" w:hAnsi="Times New Roman" w:cs="Times New Roman"/>
        </w:rPr>
        <w:tab/>
        <w:t>Agnes Rogers(q.v.) brought an appeal of homicide against him and 19 others.</w:t>
      </w:r>
    </w:p>
    <w:p w14:paraId="23F021D1" w14:textId="77777777" w:rsidR="00EF2E14" w:rsidRDefault="00EF2E14" w:rsidP="00EF2E1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6A6A95">
          <w:rPr>
            <w:rStyle w:val="Hyperlink"/>
            <w:rFonts w:ascii="Times New Roman" w:hAnsi="Times New Roman" w:cs="Times New Roman"/>
          </w:rPr>
          <w:t>https://waalt.uh.edu/index.php/KB27/839</w:t>
        </w:r>
      </w:hyperlink>
      <w:r>
        <w:rPr>
          <w:rFonts w:ascii="Times New Roman" w:hAnsi="Times New Roman" w:cs="Times New Roman"/>
        </w:rPr>
        <w:t xml:space="preserve"> )</w:t>
      </w:r>
    </w:p>
    <w:p w14:paraId="4E4E0EFD" w14:textId="77777777" w:rsidR="00EF2E14" w:rsidRDefault="00EF2E14" w:rsidP="00EF2E14">
      <w:pPr>
        <w:pStyle w:val="NoSpacing"/>
        <w:rPr>
          <w:rFonts w:ascii="Times New Roman" w:hAnsi="Times New Roman" w:cs="Times New Roman"/>
        </w:rPr>
      </w:pPr>
    </w:p>
    <w:p w14:paraId="23A1E55D" w14:textId="77777777" w:rsidR="00EF2E14" w:rsidRDefault="00EF2E14" w:rsidP="00EF2E14">
      <w:pPr>
        <w:pStyle w:val="NoSpacing"/>
        <w:rPr>
          <w:rFonts w:ascii="Times New Roman" w:hAnsi="Times New Roman" w:cs="Times New Roman"/>
        </w:rPr>
      </w:pPr>
    </w:p>
    <w:p w14:paraId="14E8F861" w14:textId="77777777" w:rsidR="00EF2E14" w:rsidRDefault="00EF2E14" w:rsidP="00EF2E1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February 2026</w:t>
      </w:r>
    </w:p>
    <w:p w14:paraId="2F78655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808E6" w14:textId="77777777" w:rsidR="009332AE" w:rsidRDefault="009332AE" w:rsidP="00086E2C">
      <w:pPr>
        <w:spacing w:after="0" w:line="240" w:lineRule="auto"/>
      </w:pPr>
      <w:r>
        <w:separator/>
      </w:r>
    </w:p>
  </w:endnote>
  <w:endnote w:type="continuationSeparator" w:id="0">
    <w:p w14:paraId="0550D0DA" w14:textId="77777777" w:rsidR="009332AE" w:rsidRDefault="009332A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F730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738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AB1D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0EC87" w14:textId="77777777" w:rsidR="009332AE" w:rsidRDefault="009332AE" w:rsidP="00086E2C">
      <w:pPr>
        <w:spacing w:after="0" w:line="240" w:lineRule="auto"/>
      </w:pPr>
      <w:r>
        <w:separator/>
      </w:r>
    </w:p>
  </w:footnote>
  <w:footnote w:type="continuationSeparator" w:id="0">
    <w:p w14:paraId="0E5E4843" w14:textId="77777777" w:rsidR="009332AE" w:rsidRDefault="009332A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481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A180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6184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E14"/>
    <w:rsid w:val="00086E2C"/>
    <w:rsid w:val="000A2E7A"/>
    <w:rsid w:val="002244B7"/>
    <w:rsid w:val="00314D94"/>
    <w:rsid w:val="004E4316"/>
    <w:rsid w:val="00617568"/>
    <w:rsid w:val="006E68FA"/>
    <w:rsid w:val="009332AE"/>
    <w:rsid w:val="00ED3A55"/>
    <w:rsid w:val="00EF2E14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01DA9"/>
  <w15:chartTrackingRefBased/>
  <w15:docId w15:val="{35DB220B-1DFE-4A9B-907B-A9C14E41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F2E1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2E1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26</Words>
  <Characters>179</Characters>
  <Application>Microsoft Office Word</Application>
  <DocSecurity>0</DocSecurity>
  <Lines>9</Lines>
  <Paragraphs>5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2026-02-05T22:36:00Z</dcterms:created>
  <dcterms:modified xsi:type="dcterms:W3CDTF">2026-02-05T22:38:00Z</dcterms:modified>
</cp:coreProperties>
</file>