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B0B3E" w14:textId="77777777" w:rsidR="00AC1AC7" w:rsidRDefault="00AC1AC7" w:rsidP="00AC1AC7">
      <w:pPr>
        <w:pStyle w:val="NoSpacing"/>
        <w:rPr>
          <w:lang w:val="en-US"/>
        </w:rPr>
      </w:pPr>
      <w:r>
        <w:rPr>
          <w:u w:val="single"/>
          <w:lang w:val="en-US"/>
        </w:rPr>
        <w:t>Richard del BARGH</w:t>
      </w:r>
      <w:r>
        <w:rPr>
          <w:lang w:val="en-US"/>
        </w:rPr>
        <w:t xml:space="preserve">         (fl.1419)</w:t>
      </w:r>
    </w:p>
    <w:p w14:paraId="1D6B0D7C" w14:textId="77777777" w:rsidR="00AC1AC7" w:rsidRDefault="00AC1AC7" w:rsidP="00AC1AC7">
      <w:pPr>
        <w:pStyle w:val="NoSpacing"/>
        <w:rPr>
          <w:lang w:val="en-US"/>
        </w:rPr>
      </w:pPr>
      <w:r>
        <w:rPr>
          <w:lang w:val="en-US"/>
        </w:rPr>
        <w:t>Archer.</w:t>
      </w:r>
    </w:p>
    <w:p w14:paraId="2EF11E39" w14:textId="77777777" w:rsidR="00AC1AC7" w:rsidRDefault="00AC1AC7" w:rsidP="00AC1AC7">
      <w:pPr>
        <w:pStyle w:val="NoSpacing"/>
        <w:rPr>
          <w:lang w:val="en-US"/>
        </w:rPr>
      </w:pPr>
    </w:p>
    <w:p w14:paraId="732131D1" w14:textId="77777777" w:rsidR="00AC1AC7" w:rsidRDefault="00AC1AC7" w:rsidP="00AC1AC7">
      <w:pPr>
        <w:pStyle w:val="NoSpacing"/>
        <w:rPr>
          <w:lang w:val="en-US"/>
        </w:rPr>
      </w:pPr>
    </w:p>
    <w:p w14:paraId="5B811935" w14:textId="77777777" w:rsidR="00AC1AC7" w:rsidRPr="00DF3F50" w:rsidRDefault="00AC1AC7" w:rsidP="00AC1AC7">
      <w:pPr>
        <w:pStyle w:val="NoSpacing"/>
        <w:rPr>
          <w:lang w:val="en-US"/>
        </w:rPr>
      </w:pPr>
      <w:r w:rsidRPr="00DF3F50">
        <w:rPr>
          <w:lang w:val="en-US"/>
        </w:rPr>
        <w:t xml:space="preserve">  7 Mar.1419</w:t>
      </w:r>
      <w:r w:rsidRPr="00DF3F50">
        <w:rPr>
          <w:lang w:val="en-US"/>
        </w:rPr>
        <w:tab/>
        <w:t>He appears in the muster roll of the company going to reinforce the Calais</w:t>
      </w:r>
    </w:p>
    <w:p w14:paraId="02B0F0E2" w14:textId="77777777" w:rsidR="00AC1AC7" w:rsidRPr="00DF3F50" w:rsidRDefault="00AC1AC7" w:rsidP="00AC1AC7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garrison under the command of Sir John Savage(q.v.).</w:t>
      </w:r>
    </w:p>
    <w:p w14:paraId="5915AD6C" w14:textId="77777777" w:rsidR="00AC1AC7" w:rsidRDefault="00AC1AC7" w:rsidP="00AC1AC7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(T.N.A. ref. E101/49/23, m</w:t>
      </w:r>
      <w:r>
        <w:rPr>
          <w:lang w:val="en-US"/>
        </w:rPr>
        <w:t>4</w:t>
      </w:r>
      <w:r w:rsidRPr="00DF3F50">
        <w:rPr>
          <w:lang w:val="en-US"/>
        </w:rPr>
        <w:t>)</w:t>
      </w:r>
    </w:p>
    <w:p w14:paraId="2FAADF3B" w14:textId="77777777" w:rsidR="00AC1AC7" w:rsidRDefault="00AC1AC7" w:rsidP="00AC1AC7">
      <w:pPr>
        <w:pStyle w:val="NoSpacing"/>
        <w:rPr>
          <w:lang w:val="en-US"/>
        </w:rPr>
      </w:pPr>
    </w:p>
    <w:p w14:paraId="4942A07E" w14:textId="77777777" w:rsidR="00AC1AC7" w:rsidRDefault="00AC1AC7" w:rsidP="00AC1AC7">
      <w:pPr>
        <w:pStyle w:val="NoSpacing"/>
        <w:rPr>
          <w:lang w:val="en-US"/>
        </w:rPr>
      </w:pPr>
    </w:p>
    <w:p w14:paraId="1C13D53F" w14:textId="77777777" w:rsidR="00AC1AC7" w:rsidRDefault="00AC1AC7" w:rsidP="00AC1AC7">
      <w:pPr>
        <w:pStyle w:val="NoSpacing"/>
        <w:rPr>
          <w:lang w:val="en-US"/>
        </w:rPr>
      </w:pPr>
      <w:r>
        <w:rPr>
          <w:lang w:val="en-US"/>
        </w:rPr>
        <w:t>28 March 2026</w:t>
      </w:r>
    </w:p>
    <w:p w14:paraId="6C6653C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18FCF" w14:textId="77777777" w:rsidR="009E06CE" w:rsidRDefault="009E06CE" w:rsidP="00086E2C">
      <w:pPr>
        <w:spacing w:after="0" w:line="240" w:lineRule="auto"/>
      </w:pPr>
      <w:r>
        <w:separator/>
      </w:r>
    </w:p>
  </w:endnote>
  <w:endnote w:type="continuationSeparator" w:id="0">
    <w:p w14:paraId="37A19A54" w14:textId="77777777" w:rsidR="009E06CE" w:rsidRDefault="009E06C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536A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CA3F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00BB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62C22" w14:textId="77777777" w:rsidR="009E06CE" w:rsidRDefault="009E06CE" w:rsidP="00086E2C">
      <w:pPr>
        <w:spacing w:after="0" w:line="240" w:lineRule="auto"/>
      </w:pPr>
      <w:r>
        <w:separator/>
      </w:r>
    </w:p>
  </w:footnote>
  <w:footnote w:type="continuationSeparator" w:id="0">
    <w:p w14:paraId="1B914654" w14:textId="77777777" w:rsidR="009E06CE" w:rsidRDefault="009E06C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7719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B68A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7E95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C7"/>
    <w:rsid w:val="00086E2C"/>
    <w:rsid w:val="000A2E7A"/>
    <w:rsid w:val="00190ADF"/>
    <w:rsid w:val="002244B7"/>
    <w:rsid w:val="00314D94"/>
    <w:rsid w:val="00617568"/>
    <w:rsid w:val="006E68FA"/>
    <w:rsid w:val="009E06CE"/>
    <w:rsid w:val="00AC1AC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253D9"/>
  <w15:chartTrackingRefBased/>
  <w15:docId w15:val="{16394E15-96F6-477F-8CB8-FFC056EE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C1AC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205</Characters>
  <Application>Microsoft Office Word</Application>
  <DocSecurity>0</DocSecurity>
  <Lines>10</Lines>
  <Paragraphs>7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2026-03-29T06:54:00Z</dcterms:created>
  <dcterms:modified xsi:type="dcterms:W3CDTF">2026-03-29T06:55:00Z</dcterms:modified>
</cp:coreProperties>
</file>