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B8E2" w14:textId="77777777" w:rsidR="000A2AB8" w:rsidRDefault="000A2AB8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BARFOT</w:t>
      </w:r>
      <w:r>
        <w:rPr>
          <w:rFonts w:cs="Times New Roman"/>
          <w:lang w:val="en-US"/>
        </w:rPr>
        <w:t xml:space="preserve">        (fl.1496)</w:t>
      </w:r>
    </w:p>
    <w:p w14:paraId="378D8CCB" w14:textId="77777777" w:rsidR="000A2AB8" w:rsidRDefault="000A2AB8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Olveston, Gloucestershire. Fletcher.</w:t>
      </w:r>
    </w:p>
    <w:p w14:paraId="4C5F27A7" w14:textId="77777777" w:rsidR="000A2AB8" w:rsidRDefault="000A2AB8" w:rsidP="000A2AB8">
      <w:pPr>
        <w:pStyle w:val="NoSpacing"/>
        <w:rPr>
          <w:rFonts w:cs="Times New Roman"/>
          <w:lang w:val="en-US"/>
        </w:rPr>
      </w:pPr>
    </w:p>
    <w:p w14:paraId="79811EAF" w14:textId="77777777" w:rsidR="000A2AB8" w:rsidRDefault="000A2AB8" w:rsidP="000A2AB8">
      <w:pPr>
        <w:pStyle w:val="NoSpacing"/>
        <w:rPr>
          <w:rFonts w:cs="Times New Roman"/>
          <w:lang w:val="en-US"/>
        </w:rPr>
      </w:pPr>
    </w:p>
    <w:p w14:paraId="4D9DB758" w14:textId="77777777" w:rsidR="00D36A74" w:rsidRDefault="00D36A74" w:rsidP="00D36A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1473</w:t>
      </w:r>
      <w:r>
        <w:rPr>
          <w:rFonts w:cs="Times New Roman"/>
          <w:lang w:val="en-US"/>
        </w:rPr>
        <w:tab/>
        <w:t>The King indicted him and 2 others for trespass and contempt.</w:t>
      </w:r>
    </w:p>
    <w:p w14:paraId="25F9D1CE" w14:textId="07E268CB" w:rsidR="00D36A74" w:rsidRDefault="00D36A74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 w:rsidRPr="00011F7C">
        <w:rPr>
          <w:rFonts w:cs="Times New Roman"/>
          <w:lang w:val="en-US"/>
        </w:rPr>
        <w:t xml:space="preserve">( </w:t>
      </w:r>
      <w:r w:rsidRPr="00011F7C">
        <w:rPr>
          <w:rFonts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cs="Times New Roman"/>
          <w:lang w:val="en-US"/>
        </w:rPr>
        <w:t>)</w:t>
      </w:r>
    </w:p>
    <w:p w14:paraId="69832ACA" w14:textId="77777777" w:rsidR="000A2AB8" w:rsidRDefault="000A2AB8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The King indicted him and Thomas Waleys of Olveston(q.v.) for felony </w:t>
      </w:r>
    </w:p>
    <w:p w14:paraId="680D741A" w14:textId="77777777" w:rsidR="000A2AB8" w:rsidRDefault="000A2AB8" w:rsidP="000A2AB8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and trespass.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5191941C" w14:textId="77777777" w:rsidR="00D36A74" w:rsidRDefault="00D36A74" w:rsidP="000A2AB8">
      <w:pPr>
        <w:pStyle w:val="NoSpacing"/>
        <w:ind w:left="720" w:firstLine="720"/>
        <w:rPr>
          <w:rFonts w:cs="Times New Roman"/>
          <w:lang w:val="en-US"/>
        </w:rPr>
      </w:pPr>
    </w:p>
    <w:p w14:paraId="672BF8C9" w14:textId="77777777" w:rsidR="000A2AB8" w:rsidRDefault="000A2AB8" w:rsidP="000A2AB8">
      <w:pPr>
        <w:pStyle w:val="NoSpacing"/>
        <w:rPr>
          <w:rFonts w:cs="Times New Roman"/>
          <w:lang w:val="en-US"/>
        </w:rPr>
      </w:pPr>
    </w:p>
    <w:p w14:paraId="1CF43414" w14:textId="77777777" w:rsidR="000A2AB8" w:rsidRDefault="000A2AB8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17 May 2026</w:t>
      </w:r>
    </w:p>
    <w:p w14:paraId="697DF5EC" w14:textId="3207CEE0" w:rsidR="00D36A74" w:rsidRDefault="00D325FE" w:rsidP="000A2A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 4 September 2026</w:t>
      </w:r>
    </w:p>
    <w:p w14:paraId="2AEB700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7421" w14:textId="77777777" w:rsidR="00A24511" w:rsidRDefault="00A24511" w:rsidP="00086E2C">
      <w:pPr>
        <w:spacing w:after="0" w:line="240" w:lineRule="auto"/>
      </w:pPr>
      <w:r>
        <w:separator/>
      </w:r>
    </w:p>
  </w:endnote>
  <w:endnote w:type="continuationSeparator" w:id="0">
    <w:p w14:paraId="7898A2E4" w14:textId="77777777" w:rsidR="00A24511" w:rsidRDefault="00A2451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668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813A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E0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E66B" w14:textId="77777777" w:rsidR="00A24511" w:rsidRDefault="00A24511" w:rsidP="00086E2C">
      <w:pPr>
        <w:spacing w:after="0" w:line="240" w:lineRule="auto"/>
      </w:pPr>
      <w:r>
        <w:separator/>
      </w:r>
    </w:p>
  </w:footnote>
  <w:footnote w:type="continuationSeparator" w:id="0">
    <w:p w14:paraId="22BCC2D3" w14:textId="77777777" w:rsidR="00A24511" w:rsidRDefault="00A2451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004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5C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59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B8"/>
    <w:rsid w:val="000350DC"/>
    <w:rsid w:val="00086E2C"/>
    <w:rsid w:val="000A2AB8"/>
    <w:rsid w:val="000A2E7A"/>
    <w:rsid w:val="002244B7"/>
    <w:rsid w:val="00314D94"/>
    <w:rsid w:val="003B530E"/>
    <w:rsid w:val="005435B9"/>
    <w:rsid w:val="00617568"/>
    <w:rsid w:val="006E68FA"/>
    <w:rsid w:val="008E56AD"/>
    <w:rsid w:val="00A24511"/>
    <w:rsid w:val="00AF65CA"/>
    <w:rsid w:val="00D325FE"/>
    <w:rsid w:val="00D36A74"/>
    <w:rsid w:val="00ED3A55"/>
    <w:rsid w:val="00F479D0"/>
    <w:rsid w:val="00FC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05B95"/>
  <w15:chartTrackingRefBased/>
  <w15:docId w15:val="{B4FB98FF-B731-4C71-B4AD-1ABF86B6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A2A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2026-05-19T23:14:00Z</dcterms:created>
  <dcterms:modified xsi:type="dcterms:W3CDTF">2026-09-04T17:05:00Z</dcterms:modified>
</cp:coreProperties>
</file>