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518F" w14:textId="77777777" w:rsidR="00F20E8E" w:rsidRPr="00DE3865" w:rsidRDefault="00F20E8E" w:rsidP="00F20E8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George BANASTUR</w:t>
      </w:r>
      <w:r>
        <w:rPr>
          <w:rFonts w:cs="Times New Roman"/>
        </w:rPr>
        <w:t xml:space="preserve">        (fl.1470)</w:t>
      </w:r>
    </w:p>
    <w:p w14:paraId="38F1CD11" w14:textId="77777777" w:rsidR="00F20E8E" w:rsidRDefault="00F20E8E" w:rsidP="00F20E8E">
      <w:pPr>
        <w:pStyle w:val="NoSpacing"/>
        <w:rPr>
          <w:rFonts w:cs="Times New Roman"/>
        </w:rPr>
      </w:pPr>
      <w:r>
        <w:rPr>
          <w:rFonts w:cs="Times New Roman"/>
        </w:rPr>
        <w:t>of Hopton, Shropshire. Gentleman.</w:t>
      </w:r>
    </w:p>
    <w:p w14:paraId="2F54D128" w14:textId="77777777" w:rsidR="00F20E8E" w:rsidRDefault="00F20E8E" w:rsidP="00F20E8E">
      <w:pPr>
        <w:pStyle w:val="NoSpacing"/>
        <w:rPr>
          <w:rFonts w:cs="Times New Roman"/>
        </w:rPr>
      </w:pPr>
    </w:p>
    <w:p w14:paraId="63E8A60C" w14:textId="77777777" w:rsidR="00F20E8E" w:rsidRDefault="00F20E8E" w:rsidP="00F20E8E">
      <w:pPr>
        <w:pStyle w:val="NoSpacing"/>
        <w:rPr>
          <w:rFonts w:cs="Times New Roman"/>
        </w:rPr>
      </w:pPr>
    </w:p>
    <w:p w14:paraId="6F37153D" w14:textId="77777777" w:rsidR="00F20E8E" w:rsidRDefault="00F20E8E" w:rsidP="00F20E8E">
      <w:pPr>
        <w:pStyle w:val="NoSpacing"/>
        <w:rPr>
          <w:rFonts w:cs="Times New Roman"/>
        </w:rPr>
      </w:pPr>
      <w:r>
        <w:rPr>
          <w:rFonts w:cs="Times New Roman"/>
        </w:rPr>
        <w:tab/>
        <w:t>1470</w:t>
      </w:r>
      <w:r>
        <w:rPr>
          <w:rFonts w:cs="Times New Roman"/>
        </w:rPr>
        <w:tab/>
        <w:t xml:space="preserve">The King presented him and 7 others for the murder of Richard Fray.     </w:t>
      </w:r>
    </w:p>
    <w:p w14:paraId="2F36C12B" w14:textId="77777777" w:rsidR="00F20E8E" w:rsidRDefault="00F20E8E" w:rsidP="00F20E8E">
      <w:pPr>
        <w:pStyle w:val="NoSpacing"/>
        <w:ind w:left="720" w:firstLine="720"/>
      </w:pPr>
      <w:r>
        <w:rPr>
          <w:rFonts w:cs="Times New Roman"/>
        </w:rPr>
        <w:t xml:space="preserve">( </w:t>
      </w:r>
      <w:hyperlink r:id="rId6" w:history="1">
        <w:r w:rsidRPr="00354B78">
          <w:rPr>
            <w:rStyle w:val="Hyperlink"/>
            <w:rFonts w:cs="Times New Roman"/>
          </w:rPr>
          <w:t>https://waalt.uh.edu/index.php/KB27/835</w:t>
        </w:r>
      </w:hyperlink>
      <w:r>
        <w:t xml:space="preserve"> )</w:t>
      </w:r>
    </w:p>
    <w:p w14:paraId="629D59C6" w14:textId="77777777" w:rsidR="00F20E8E" w:rsidRDefault="00F20E8E" w:rsidP="00F20E8E">
      <w:pPr>
        <w:pStyle w:val="NoSpacing"/>
        <w:ind w:left="720" w:firstLine="720"/>
      </w:pPr>
    </w:p>
    <w:p w14:paraId="4989E1E3" w14:textId="77777777" w:rsidR="00F20E8E" w:rsidRDefault="00F20E8E" w:rsidP="00F20E8E">
      <w:pPr>
        <w:pStyle w:val="NoSpacing"/>
      </w:pPr>
    </w:p>
    <w:p w14:paraId="49AB9CF4" w14:textId="77777777" w:rsidR="00F20E8E" w:rsidRDefault="00F20E8E" w:rsidP="00F20E8E">
      <w:pPr>
        <w:pStyle w:val="NoSpacing"/>
        <w:rPr>
          <w:rFonts w:cs="Times New Roman"/>
        </w:rPr>
      </w:pPr>
      <w:r>
        <w:rPr>
          <w:rFonts w:cs="Times New Roman"/>
        </w:rPr>
        <w:t>1 February 2026</w:t>
      </w:r>
    </w:p>
    <w:p w14:paraId="52AA482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5DF2" w14:textId="77777777" w:rsidR="00824B22" w:rsidRDefault="00824B22" w:rsidP="00086E2C">
      <w:pPr>
        <w:spacing w:after="0" w:line="240" w:lineRule="auto"/>
      </w:pPr>
      <w:r>
        <w:separator/>
      </w:r>
    </w:p>
  </w:endnote>
  <w:endnote w:type="continuationSeparator" w:id="0">
    <w:p w14:paraId="49ABF092" w14:textId="77777777" w:rsidR="00824B22" w:rsidRDefault="00824B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A45D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82A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D3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A8DC3" w14:textId="77777777" w:rsidR="00824B22" w:rsidRDefault="00824B22" w:rsidP="00086E2C">
      <w:pPr>
        <w:spacing w:after="0" w:line="240" w:lineRule="auto"/>
      </w:pPr>
      <w:r>
        <w:separator/>
      </w:r>
    </w:p>
  </w:footnote>
  <w:footnote w:type="continuationSeparator" w:id="0">
    <w:p w14:paraId="7D9ABC23" w14:textId="77777777" w:rsidR="00824B22" w:rsidRDefault="00824B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B5C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1D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EDC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8E"/>
    <w:rsid w:val="00086E2C"/>
    <w:rsid w:val="000A2E7A"/>
    <w:rsid w:val="001C49E9"/>
    <w:rsid w:val="002244B7"/>
    <w:rsid w:val="00314D94"/>
    <w:rsid w:val="005435B9"/>
    <w:rsid w:val="00617568"/>
    <w:rsid w:val="006E68FA"/>
    <w:rsid w:val="00824B22"/>
    <w:rsid w:val="008E56AD"/>
    <w:rsid w:val="00AF65CA"/>
    <w:rsid w:val="00ED3A55"/>
    <w:rsid w:val="00F20E8E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5BCB"/>
  <w15:chartTrackingRefBased/>
  <w15:docId w15:val="{0A005A33-57BA-4EA1-BBD9-E2B9B346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20E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2026-05-16T18:29:00Z</dcterms:created>
  <dcterms:modified xsi:type="dcterms:W3CDTF">2026-05-16T18:30:00Z</dcterms:modified>
</cp:coreProperties>
</file>