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57412" w14:textId="77777777" w:rsidR="00142220" w:rsidRDefault="00142220" w:rsidP="00142220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William BAMFELD</w:t>
      </w:r>
      <w:r>
        <w:rPr>
          <w:rFonts w:cs="Times New Roman"/>
        </w:rPr>
        <w:t xml:space="preserve">      (fl.1460)</w:t>
      </w:r>
    </w:p>
    <w:p w14:paraId="47E2A763" w14:textId="77777777" w:rsidR="00142220" w:rsidRDefault="00142220" w:rsidP="00142220">
      <w:pPr>
        <w:pStyle w:val="NoSpacing"/>
        <w:rPr>
          <w:rFonts w:cs="Times New Roman"/>
        </w:rPr>
      </w:pPr>
      <w:r>
        <w:rPr>
          <w:rFonts w:cs="Times New Roman"/>
        </w:rPr>
        <w:t>of Lydford, Devon. Yeoman.</w:t>
      </w:r>
    </w:p>
    <w:p w14:paraId="5D3C5A6E" w14:textId="77777777" w:rsidR="00142220" w:rsidRDefault="00142220" w:rsidP="00142220">
      <w:pPr>
        <w:pStyle w:val="NoSpacing"/>
        <w:rPr>
          <w:rFonts w:cs="Times New Roman"/>
        </w:rPr>
      </w:pPr>
    </w:p>
    <w:p w14:paraId="6F660327" w14:textId="77777777" w:rsidR="00142220" w:rsidRDefault="00142220" w:rsidP="00142220">
      <w:pPr>
        <w:pStyle w:val="NoSpacing"/>
        <w:rPr>
          <w:rFonts w:cs="Times New Roman"/>
        </w:rPr>
      </w:pPr>
    </w:p>
    <w:p w14:paraId="3793DD2A" w14:textId="77777777" w:rsidR="00142220" w:rsidRDefault="00142220" w:rsidP="00142220">
      <w:pPr>
        <w:pStyle w:val="NoSpacing"/>
        <w:rPr>
          <w:rFonts w:cs="Times New Roman"/>
        </w:rPr>
      </w:pPr>
      <w:r>
        <w:rPr>
          <w:rFonts w:cs="Times New Roman"/>
        </w:rPr>
        <w:tab/>
        <w:t>1460</w:t>
      </w:r>
      <w:r>
        <w:rPr>
          <w:rFonts w:cs="Times New Roman"/>
        </w:rPr>
        <w:tab/>
        <w:t>Dominic Evan(q.v.) brought a plaint of trespass against him.</w:t>
      </w:r>
    </w:p>
    <w:p w14:paraId="3E98609C" w14:textId="77777777" w:rsidR="00142220" w:rsidRDefault="00142220" w:rsidP="00142220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DD757F">
        <w:rPr>
          <w:rFonts w:cs="Times New Roman"/>
        </w:rPr>
        <w:t xml:space="preserve">( </w:t>
      </w:r>
      <w:r w:rsidRPr="00EE3560">
        <w:rPr>
          <w:rFonts w:cs="Times New Roman"/>
          <w:u w:val="single"/>
        </w:rPr>
        <w:t>https://waalt.uh.edu/index.php/KB27/795</w:t>
      </w:r>
      <w:r w:rsidRPr="00DD757F">
        <w:rPr>
          <w:rFonts w:cs="Times New Roman"/>
        </w:rPr>
        <w:t xml:space="preserve"> )</w:t>
      </w:r>
    </w:p>
    <w:p w14:paraId="76BF1E08" w14:textId="77777777" w:rsidR="00142220" w:rsidRDefault="00142220" w:rsidP="00142220">
      <w:pPr>
        <w:pStyle w:val="NoSpacing"/>
        <w:rPr>
          <w:rFonts w:cs="Times New Roman"/>
        </w:rPr>
      </w:pPr>
    </w:p>
    <w:p w14:paraId="1CEFFF30" w14:textId="77777777" w:rsidR="00142220" w:rsidRDefault="00142220" w:rsidP="00142220">
      <w:pPr>
        <w:pStyle w:val="NoSpacing"/>
        <w:rPr>
          <w:rFonts w:cs="Times New Roman"/>
        </w:rPr>
      </w:pPr>
    </w:p>
    <w:p w14:paraId="3E1D85AA" w14:textId="77777777" w:rsidR="00142220" w:rsidRDefault="00142220" w:rsidP="00142220">
      <w:pPr>
        <w:pStyle w:val="NoSpacing"/>
        <w:rPr>
          <w:rFonts w:cs="Times New Roman"/>
        </w:rPr>
      </w:pPr>
      <w:r>
        <w:rPr>
          <w:rFonts w:cs="Times New Roman"/>
        </w:rPr>
        <w:t>2 June 2026</w:t>
      </w:r>
    </w:p>
    <w:p w14:paraId="4F06453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A7A0C0" w14:textId="77777777" w:rsidR="00D80EFC" w:rsidRDefault="00D80EFC" w:rsidP="00086E2C">
      <w:pPr>
        <w:spacing w:after="0" w:line="240" w:lineRule="auto"/>
      </w:pPr>
      <w:r>
        <w:separator/>
      </w:r>
    </w:p>
  </w:endnote>
  <w:endnote w:type="continuationSeparator" w:id="0">
    <w:p w14:paraId="0FCD15BC" w14:textId="77777777" w:rsidR="00D80EFC" w:rsidRDefault="00D80E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E97B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1F3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39ED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F6758" w14:textId="77777777" w:rsidR="00D80EFC" w:rsidRDefault="00D80EFC" w:rsidP="00086E2C">
      <w:pPr>
        <w:spacing w:after="0" w:line="240" w:lineRule="auto"/>
      </w:pPr>
      <w:r>
        <w:separator/>
      </w:r>
    </w:p>
  </w:footnote>
  <w:footnote w:type="continuationSeparator" w:id="0">
    <w:p w14:paraId="1B48F376" w14:textId="77777777" w:rsidR="00D80EFC" w:rsidRDefault="00D80E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9ACB4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9A2A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8F4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20"/>
    <w:rsid w:val="00086E2C"/>
    <w:rsid w:val="000A2E7A"/>
    <w:rsid w:val="00142220"/>
    <w:rsid w:val="002244B7"/>
    <w:rsid w:val="00292EBA"/>
    <w:rsid w:val="00314D94"/>
    <w:rsid w:val="005435B9"/>
    <w:rsid w:val="00617568"/>
    <w:rsid w:val="006E68FA"/>
    <w:rsid w:val="008E56AD"/>
    <w:rsid w:val="00AF65CA"/>
    <w:rsid w:val="00D80EFC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C6997"/>
  <w15:chartTrackingRefBased/>
  <w15:docId w15:val="{A236FCED-9C56-4A6F-9D84-DFA2CB30C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2026-06-04T19:38:00Z</dcterms:created>
  <dcterms:modified xsi:type="dcterms:W3CDTF">2026-06-04T19:39:00Z</dcterms:modified>
</cp:coreProperties>
</file>