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27E61" w14:textId="77777777" w:rsidR="00287715" w:rsidRDefault="00287715" w:rsidP="00287715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BALY</w:t>
      </w:r>
      <w:r>
        <w:rPr>
          <w:rFonts w:cs="Times New Roman"/>
          <w:lang w:val="en-US"/>
        </w:rPr>
        <w:t xml:space="preserve">         (fl.1496)</w:t>
      </w:r>
    </w:p>
    <w:p w14:paraId="26B7044A" w14:textId="77777777" w:rsidR="00287715" w:rsidRDefault="00287715" w:rsidP="0028771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Salisbury. Spurrier.</w:t>
      </w:r>
    </w:p>
    <w:p w14:paraId="562C556F" w14:textId="77777777" w:rsidR="00287715" w:rsidRDefault="00287715" w:rsidP="00287715">
      <w:pPr>
        <w:pStyle w:val="NoSpacing"/>
        <w:rPr>
          <w:rFonts w:cs="Times New Roman"/>
          <w:lang w:val="en-US"/>
        </w:rPr>
      </w:pPr>
    </w:p>
    <w:p w14:paraId="7DD67942" w14:textId="77777777" w:rsidR="00287715" w:rsidRDefault="00287715" w:rsidP="00287715">
      <w:pPr>
        <w:pStyle w:val="NoSpacing"/>
        <w:rPr>
          <w:rFonts w:cs="Times New Roman"/>
          <w:lang w:val="en-US"/>
        </w:rPr>
      </w:pPr>
    </w:p>
    <w:p w14:paraId="27F6D56F" w14:textId="77777777" w:rsidR="00287715" w:rsidRDefault="00287715" w:rsidP="0028771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The King presented him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felony.</w:t>
      </w:r>
    </w:p>
    <w:p w14:paraId="4366D1ED" w14:textId="77777777" w:rsidR="00287715" w:rsidRDefault="00287715" w:rsidP="0028771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6CF62249" w14:textId="77777777" w:rsidR="00287715" w:rsidRDefault="00287715" w:rsidP="00287715">
      <w:pPr>
        <w:pStyle w:val="NoSpacing"/>
        <w:rPr>
          <w:rFonts w:cs="Times New Roman"/>
          <w:lang w:val="en-US"/>
        </w:rPr>
      </w:pPr>
    </w:p>
    <w:p w14:paraId="5A903954" w14:textId="77777777" w:rsidR="00287715" w:rsidRDefault="00287715" w:rsidP="00287715">
      <w:pPr>
        <w:pStyle w:val="NoSpacing"/>
        <w:rPr>
          <w:rFonts w:cs="Times New Roman"/>
          <w:lang w:val="en-US"/>
        </w:rPr>
      </w:pPr>
    </w:p>
    <w:p w14:paraId="537119A6" w14:textId="4E27E929" w:rsidR="00617568" w:rsidRPr="00086E2C" w:rsidRDefault="002877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7A7DF" w14:textId="77777777" w:rsidR="005D7D5D" w:rsidRDefault="005D7D5D" w:rsidP="00086E2C">
      <w:pPr>
        <w:spacing w:after="0" w:line="240" w:lineRule="auto"/>
      </w:pPr>
      <w:r>
        <w:separator/>
      </w:r>
    </w:p>
  </w:endnote>
  <w:endnote w:type="continuationSeparator" w:id="0">
    <w:p w14:paraId="2DF1DCCD" w14:textId="77777777" w:rsidR="005D7D5D" w:rsidRDefault="005D7D5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0DA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C2E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D1C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A0A67" w14:textId="77777777" w:rsidR="005D7D5D" w:rsidRDefault="005D7D5D" w:rsidP="00086E2C">
      <w:pPr>
        <w:spacing w:after="0" w:line="240" w:lineRule="auto"/>
      </w:pPr>
      <w:r>
        <w:separator/>
      </w:r>
    </w:p>
  </w:footnote>
  <w:footnote w:type="continuationSeparator" w:id="0">
    <w:p w14:paraId="25043AEE" w14:textId="77777777" w:rsidR="005D7D5D" w:rsidRDefault="005D7D5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2A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149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5D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15"/>
    <w:rsid w:val="00086E2C"/>
    <w:rsid w:val="000A2E7A"/>
    <w:rsid w:val="002244B7"/>
    <w:rsid w:val="00287715"/>
    <w:rsid w:val="00314D94"/>
    <w:rsid w:val="005435B9"/>
    <w:rsid w:val="005D7D5D"/>
    <w:rsid w:val="005F7702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674AF"/>
  <w15:chartTrackingRefBased/>
  <w15:docId w15:val="{4BA79AD9-039B-4F06-B5A6-F1764E04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8771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2026-05-13T19:29:00Z</dcterms:created>
  <dcterms:modified xsi:type="dcterms:W3CDTF">2026-05-13T19:30:00Z</dcterms:modified>
</cp:coreProperties>
</file>