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C9A24" w14:textId="77777777" w:rsidR="001D7B65" w:rsidRDefault="001D7B65" w:rsidP="001D7B65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BALTESWELL</w:t>
      </w:r>
      <w:r>
        <w:rPr>
          <w:rFonts w:cs="Times New Roman"/>
        </w:rPr>
        <w:t xml:space="preserve">        (fl.1462)</w:t>
      </w:r>
    </w:p>
    <w:p w14:paraId="2A32248E" w14:textId="77777777" w:rsidR="001D7B65" w:rsidRDefault="001D7B65" w:rsidP="001D7B65">
      <w:pPr>
        <w:pStyle w:val="NoSpacing"/>
        <w:rPr>
          <w:rFonts w:cs="Times New Roman"/>
        </w:rPr>
      </w:pPr>
      <w:r>
        <w:rPr>
          <w:rFonts w:cs="Times New Roman"/>
        </w:rPr>
        <w:t>of Salisbury. Apothecary.</w:t>
      </w:r>
    </w:p>
    <w:p w14:paraId="60B12E61" w14:textId="77777777" w:rsidR="001D7B65" w:rsidRDefault="001D7B65" w:rsidP="001D7B65">
      <w:pPr>
        <w:pStyle w:val="NoSpacing"/>
        <w:rPr>
          <w:rFonts w:cs="Times New Roman"/>
        </w:rPr>
      </w:pPr>
    </w:p>
    <w:p w14:paraId="084D346E" w14:textId="77777777" w:rsidR="001D7B65" w:rsidRDefault="001D7B65" w:rsidP="001D7B65">
      <w:pPr>
        <w:pStyle w:val="NoSpacing"/>
        <w:rPr>
          <w:rFonts w:cs="Times New Roman"/>
        </w:rPr>
      </w:pPr>
    </w:p>
    <w:p w14:paraId="14E116BD" w14:textId="77777777" w:rsidR="001D7B65" w:rsidRDefault="001D7B65" w:rsidP="001D7B65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>Henry Swayne(q.v.) brought a plaint of trespass against him.</w:t>
      </w:r>
    </w:p>
    <w:p w14:paraId="1A31FBAC" w14:textId="77777777" w:rsidR="001D7B65" w:rsidRDefault="001D7B65" w:rsidP="001D7B65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0A90B301" w14:textId="77777777" w:rsidR="001D7B65" w:rsidRDefault="001D7B65" w:rsidP="001D7B65">
      <w:pPr>
        <w:pStyle w:val="NoSpacing"/>
        <w:rPr>
          <w:rFonts w:cs="Times New Roman"/>
        </w:rPr>
      </w:pPr>
    </w:p>
    <w:p w14:paraId="6C2FE5B5" w14:textId="77777777" w:rsidR="001D7B65" w:rsidRDefault="001D7B65" w:rsidP="001D7B65">
      <w:pPr>
        <w:pStyle w:val="NoSpacing"/>
        <w:rPr>
          <w:rFonts w:cs="Times New Roman"/>
        </w:rPr>
      </w:pPr>
    </w:p>
    <w:p w14:paraId="048C4160" w14:textId="77777777" w:rsidR="001D7B65" w:rsidRPr="005E60BC" w:rsidRDefault="001D7B65" w:rsidP="001D7B65">
      <w:pPr>
        <w:pStyle w:val="NoSpacing"/>
        <w:rPr>
          <w:rFonts w:cs="Times New Roman"/>
        </w:rPr>
      </w:pPr>
      <w:r>
        <w:rPr>
          <w:rFonts w:cs="Times New Roman"/>
        </w:rPr>
        <w:t>9 January 2026</w:t>
      </w:r>
    </w:p>
    <w:p w14:paraId="54D3D86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A870E" w14:textId="77777777" w:rsidR="00B04A15" w:rsidRDefault="00B04A15" w:rsidP="00086E2C">
      <w:pPr>
        <w:spacing w:after="0" w:line="240" w:lineRule="auto"/>
      </w:pPr>
      <w:r>
        <w:separator/>
      </w:r>
    </w:p>
  </w:endnote>
  <w:endnote w:type="continuationSeparator" w:id="0">
    <w:p w14:paraId="68EB3048" w14:textId="77777777" w:rsidR="00B04A15" w:rsidRDefault="00B04A1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AB8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01A6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46CD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C7F5B" w14:textId="77777777" w:rsidR="00B04A15" w:rsidRDefault="00B04A15" w:rsidP="00086E2C">
      <w:pPr>
        <w:spacing w:after="0" w:line="240" w:lineRule="auto"/>
      </w:pPr>
      <w:r>
        <w:separator/>
      </w:r>
    </w:p>
  </w:footnote>
  <w:footnote w:type="continuationSeparator" w:id="0">
    <w:p w14:paraId="5A72A498" w14:textId="77777777" w:rsidR="00B04A15" w:rsidRDefault="00B04A1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376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33ED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1338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65"/>
    <w:rsid w:val="00086E2C"/>
    <w:rsid w:val="000A2E7A"/>
    <w:rsid w:val="001D7B65"/>
    <w:rsid w:val="002244B7"/>
    <w:rsid w:val="00314D94"/>
    <w:rsid w:val="004C7B1B"/>
    <w:rsid w:val="00617568"/>
    <w:rsid w:val="006E68FA"/>
    <w:rsid w:val="00B04A1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86C84"/>
  <w15:chartTrackingRefBased/>
  <w15:docId w15:val="{82A5FBE6-1CA9-4ED0-913A-3287CA1F6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D7B6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D7B6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22</Words>
  <Characters>158</Characters>
  <Application>Microsoft Office Word</Application>
  <DocSecurity>0</DocSecurity>
  <Lines>9</Lines>
  <Paragraphs>5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2026-01-11T07:45:00Z</dcterms:created>
  <dcterms:modified xsi:type="dcterms:W3CDTF">2026-01-11T07:46:00Z</dcterms:modified>
</cp:coreProperties>
</file>