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60A8C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BALLY</w:t>
      </w:r>
      <w:r>
        <w:rPr>
          <w:rFonts w:ascii="Times New Roman" w:hAnsi="Times New Roman" w:cs="Times New Roman"/>
          <w:lang w:val="en-US"/>
        </w:rPr>
        <w:t xml:space="preserve">       (fl.1483)</w:t>
      </w:r>
    </w:p>
    <w:p w14:paraId="270F99FE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Walsall, Staffordshire. Glasier.</w:t>
      </w:r>
    </w:p>
    <w:p w14:paraId="1C9365F0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</w:p>
    <w:p w14:paraId="5DBA78A9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</w:p>
    <w:p w14:paraId="55B3C861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1483</w:t>
      </w:r>
      <w:r>
        <w:rPr>
          <w:rFonts w:ascii="Times New Roman" w:hAnsi="Times New Roman" w:cs="Times New Roman"/>
          <w:lang w:val="en-US"/>
        </w:rPr>
        <w:tab/>
        <w:t>The King indicted him and 6 others for felony.</w:t>
      </w:r>
    </w:p>
    <w:p w14:paraId="6D1B1B09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C30FA">
          <w:rPr>
            <w:rStyle w:val="Hyperlink"/>
            <w:rFonts w:ascii="Times New Roman" w:hAnsi="Times New Roman" w:cs="Times New Roman"/>
            <w:lang w:val="en-US"/>
          </w:rPr>
          <w:t>https://waalt.uh.edu/index.php/KB27/885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3E91464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</w:p>
    <w:p w14:paraId="5FC01E5D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</w:p>
    <w:p w14:paraId="6859AE0C" w14:textId="77777777" w:rsidR="0077641F" w:rsidRDefault="0077641F" w:rsidP="0077641F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26 March 2026</w:t>
      </w:r>
    </w:p>
    <w:p w14:paraId="793F0A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DA81" w14:textId="77777777" w:rsidR="00BB1ED7" w:rsidRDefault="00BB1ED7" w:rsidP="00086E2C">
      <w:pPr>
        <w:spacing w:after="0" w:line="240" w:lineRule="auto"/>
      </w:pPr>
      <w:r>
        <w:separator/>
      </w:r>
    </w:p>
  </w:endnote>
  <w:endnote w:type="continuationSeparator" w:id="0">
    <w:p w14:paraId="279DBEB9" w14:textId="77777777" w:rsidR="00BB1ED7" w:rsidRDefault="00BB1ED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24C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1B4E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AF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E2581" w14:textId="77777777" w:rsidR="00BB1ED7" w:rsidRDefault="00BB1ED7" w:rsidP="00086E2C">
      <w:pPr>
        <w:spacing w:after="0" w:line="240" w:lineRule="auto"/>
      </w:pPr>
      <w:r>
        <w:separator/>
      </w:r>
    </w:p>
  </w:footnote>
  <w:footnote w:type="continuationSeparator" w:id="0">
    <w:p w14:paraId="705B3805" w14:textId="77777777" w:rsidR="00BB1ED7" w:rsidRDefault="00BB1ED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96C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8606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E87A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41F"/>
    <w:rsid w:val="00086E2C"/>
    <w:rsid w:val="000A2E7A"/>
    <w:rsid w:val="002244B7"/>
    <w:rsid w:val="003033C4"/>
    <w:rsid w:val="00314D94"/>
    <w:rsid w:val="00617568"/>
    <w:rsid w:val="006E68FA"/>
    <w:rsid w:val="0077641F"/>
    <w:rsid w:val="00BB1ED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6B982"/>
  <w15:chartTrackingRefBased/>
  <w15:docId w15:val="{FE1C93B3-9928-4685-9880-3DE239F12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7641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64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198</Characters>
  <Application>Microsoft Office Word</Application>
  <DocSecurity>0</DocSecurity>
  <Lines>9</Lines>
  <Paragraphs>5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2026-03-29T19:58:00Z</dcterms:created>
  <dcterms:modified xsi:type="dcterms:W3CDTF">2026-03-29T19:59:00Z</dcterms:modified>
</cp:coreProperties>
</file>