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035D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BALLY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36E6B371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Walsall. Brasier.</w:t>
      </w:r>
    </w:p>
    <w:p w14:paraId="4B7ED9C8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</w:p>
    <w:p w14:paraId="5C75A9E4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</w:p>
    <w:p w14:paraId="290380AC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and 6 others for felony.</w:t>
      </w:r>
    </w:p>
    <w:p w14:paraId="066C0F18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A8BBF91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</w:p>
    <w:p w14:paraId="5E411230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</w:p>
    <w:p w14:paraId="0163A6AA" w14:textId="77777777" w:rsidR="00DE27E4" w:rsidRDefault="00DE27E4" w:rsidP="00DE27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1597C494" w14:textId="77777777" w:rsidR="00617568" w:rsidRPr="00DE27E4" w:rsidRDefault="00617568">
      <w:pPr>
        <w:rPr>
          <w:rFonts w:ascii="Times New Roman" w:hAnsi="Times New Roman" w:cs="Times New Roman"/>
        </w:rPr>
      </w:pPr>
    </w:p>
    <w:sectPr w:rsidR="00617568" w:rsidRPr="00DE2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0C7C8" w14:textId="77777777" w:rsidR="004D749D" w:rsidRDefault="004D749D" w:rsidP="00086E2C">
      <w:pPr>
        <w:spacing w:after="0" w:line="240" w:lineRule="auto"/>
      </w:pPr>
      <w:r>
        <w:separator/>
      </w:r>
    </w:p>
  </w:endnote>
  <w:endnote w:type="continuationSeparator" w:id="0">
    <w:p w14:paraId="0C4A5FE5" w14:textId="77777777" w:rsidR="004D749D" w:rsidRDefault="004D749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9A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AF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50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2B3E" w14:textId="77777777" w:rsidR="004D749D" w:rsidRDefault="004D749D" w:rsidP="00086E2C">
      <w:pPr>
        <w:spacing w:after="0" w:line="240" w:lineRule="auto"/>
      </w:pPr>
      <w:r>
        <w:separator/>
      </w:r>
    </w:p>
  </w:footnote>
  <w:footnote w:type="continuationSeparator" w:id="0">
    <w:p w14:paraId="1335658A" w14:textId="77777777" w:rsidR="004D749D" w:rsidRDefault="004D749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1C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6B7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81D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E4"/>
    <w:rsid w:val="00086E2C"/>
    <w:rsid w:val="000A2E7A"/>
    <w:rsid w:val="001D1CE2"/>
    <w:rsid w:val="002244B7"/>
    <w:rsid w:val="00314D94"/>
    <w:rsid w:val="004D749D"/>
    <w:rsid w:val="00617568"/>
    <w:rsid w:val="006E68FA"/>
    <w:rsid w:val="00DE27E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FACA"/>
  <w15:chartTrackingRefBased/>
  <w15:docId w15:val="{0B43720F-4342-4D39-AC5C-5776AF37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E27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27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191</Characters>
  <Application>Microsoft Office Word</Application>
  <DocSecurity>0</DocSecurity>
  <Lines>11</Lines>
  <Paragraphs>7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2026-03-26T22:48:00Z</dcterms:created>
  <dcterms:modified xsi:type="dcterms:W3CDTF">2026-03-26T22:49:00Z</dcterms:modified>
</cp:coreProperties>
</file>