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B8970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BALE (alias WALSSHE)</w:t>
      </w:r>
      <w:r>
        <w:rPr>
          <w:rFonts w:ascii="Times New Roman" w:hAnsi="Times New Roman" w:cs="Times New Roman"/>
          <w:lang w:val="en-US"/>
        </w:rPr>
        <w:t xml:space="preserve">        (fl.1490)</w:t>
      </w:r>
    </w:p>
    <w:p w14:paraId="44D47BAF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Panier man.</w:t>
      </w:r>
    </w:p>
    <w:p w14:paraId="2699B4EE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</w:p>
    <w:p w14:paraId="71BEC575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</w:p>
    <w:p w14:paraId="3EA9FFC8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The King indicted him and many others for treason and felony.</w:t>
      </w:r>
    </w:p>
    <w:p w14:paraId="1AC67340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A401EB0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</w:p>
    <w:p w14:paraId="18E627DF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</w:p>
    <w:p w14:paraId="509458FF" w14:textId="77777777" w:rsidR="00FC4B6C" w:rsidRDefault="00FC4B6C" w:rsidP="00FC4B6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April 2026</w:t>
      </w:r>
    </w:p>
    <w:p w14:paraId="0650B7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DC2E" w14:textId="77777777" w:rsidR="00D70C6A" w:rsidRDefault="00D70C6A" w:rsidP="00086E2C">
      <w:pPr>
        <w:spacing w:after="0" w:line="240" w:lineRule="auto"/>
      </w:pPr>
      <w:r>
        <w:separator/>
      </w:r>
    </w:p>
  </w:endnote>
  <w:endnote w:type="continuationSeparator" w:id="0">
    <w:p w14:paraId="5A0492A3" w14:textId="77777777" w:rsidR="00D70C6A" w:rsidRDefault="00D70C6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7EF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A3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EC2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A771" w14:textId="77777777" w:rsidR="00D70C6A" w:rsidRDefault="00D70C6A" w:rsidP="00086E2C">
      <w:pPr>
        <w:spacing w:after="0" w:line="240" w:lineRule="auto"/>
      </w:pPr>
      <w:r>
        <w:separator/>
      </w:r>
    </w:p>
  </w:footnote>
  <w:footnote w:type="continuationSeparator" w:id="0">
    <w:p w14:paraId="579DF23A" w14:textId="77777777" w:rsidR="00D70C6A" w:rsidRDefault="00D70C6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CD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CC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B5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6C"/>
    <w:rsid w:val="00086E2C"/>
    <w:rsid w:val="000A2E7A"/>
    <w:rsid w:val="002244B7"/>
    <w:rsid w:val="00314D94"/>
    <w:rsid w:val="00617568"/>
    <w:rsid w:val="006E68FA"/>
    <w:rsid w:val="00D70C6A"/>
    <w:rsid w:val="00ED3A55"/>
    <w:rsid w:val="00F479D0"/>
    <w:rsid w:val="00FC4B6C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A703"/>
  <w15:chartTrackingRefBased/>
  <w15:docId w15:val="{87156D19-25A9-4D41-836E-FECA4500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C4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4B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221</Characters>
  <Application>Microsoft Office Word</Application>
  <DocSecurity>0</DocSecurity>
  <Lines>14</Lines>
  <Paragraphs>8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2026-04-19T23:19:00Z</dcterms:created>
  <dcterms:modified xsi:type="dcterms:W3CDTF">2026-04-19T23:20:00Z</dcterms:modified>
</cp:coreProperties>
</file>