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CB314" w14:textId="77777777" w:rsidR="00D22720" w:rsidRDefault="00D22720" w:rsidP="00D2272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BALDRE</w:t>
      </w:r>
      <w:r>
        <w:rPr>
          <w:rFonts w:ascii="Times New Roman" w:hAnsi="Times New Roman" w:cs="Times New Roman"/>
          <w:lang w:val="en-US"/>
        </w:rPr>
        <w:t xml:space="preserve">      (fl.1462)</w:t>
      </w:r>
    </w:p>
    <w:p w14:paraId="698F04F8" w14:textId="77777777" w:rsidR="00D22720" w:rsidRDefault="00D22720" w:rsidP="00D22720">
      <w:pPr>
        <w:pStyle w:val="NoSpacing"/>
        <w:rPr>
          <w:rFonts w:ascii="Times New Roman" w:hAnsi="Times New Roman" w:cs="Times New Roman"/>
          <w:lang w:val="en-US"/>
        </w:rPr>
      </w:pPr>
    </w:p>
    <w:p w14:paraId="2EBE7DEE" w14:textId="77777777" w:rsidR="00D22720" w:rsidRDefault="00D22720" w:rsidP="00D22720">
      <w:pPr>
        <w:pStyle w:val="NoSpacing"/>
        <w:rPr>
          <w:rFonts w:ascii="Times New Roman" w:hAnsi="Times New Roman" w:cs="Times New Roman"/>
          <w:lang w:val="en-US"/>
        </w:rPr>
      </w:pPr>
    </w:p>
    <w:p w14:paraId="5CF1D326" w14:textId="77777777" w:rsidR="00D22720" w:rsidRDefault="00D22720" w:rsidP="00D2272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May1462</w:t>
      </w:r>
      <w:r>
        <w:rPr>
          <w:rFonts w:ascii="Times New Roman" w:hAnsi="Times New Roman" w:cs="Times New Roman"/>
          <w:lang w:val="en-US"/>
        </w:rPr>
        <w:tab/>
        <w:t xml:space="preserve">He was granted the office of </w:t>
      </w:r>
      <w:proofErr w:type="spellStart"/>
      <w:r>
        <w:rPr>
          <w:rFonts w:ascii="Times New Roman" w:hAnsi="Times New Roman" w:cs="Times New Roman"/>
          <w:lang w:val="en-US"/>
        </w:rPr>
        <w:t>tronage</w:t>
      </w:r>
      <w:proofErr w:type="spellEnd"/>
      <w:r>
        <w:rPr>
          <w:rFonts w:ascii="Times New Roman" w:hAnsi="Times New Roman" w:cs="Times New Roman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lang w:val="en-US"/>
        </w:rPr>
        <w:t>pesage</w:t>
      </w:r>
      <w:proofErr w:type="spellEnd"/>
      <w:r>
        <w:rPr>
          <w:rFonts w:ascii="Times New Roman" w:hAnsi="Times New Roman" w:cs="Times New Roman"/>
          <w:lang w:val="en-US"/>
        </w:rPr>
        <w:t xml:space="preserve"> in the port of Ipswich,</w:t>
      </w:r>
    </w:p>
    <w:p w14:paraId="443E41C7" w14:textId="77777777" w:rsidR="00D22720" w:rsidRDefault="00D22720" w:rsidP="00D2272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and in ports and places adjacent.   (C.P.R. 1461-67 p.183)</w:t>
      </w:r>
    </w:p>
    <w:p w14:paraId="236E5B7E" w14:textId="77777777" w:rsidR="00D22720" w:rsidRDefault="00D22720" w:rsidP="00D22720">
      <w:pPr>
        <w:pStyle w:val="NoSpacing"/>
        <w:rPr>
          <w:rFonts w:ascii="Times New Roman" w:hAnsi="Times New Roman" w:cs="Times New Roman"/>
          <w:lang w:val="en-US"/>
        </w:rPr>
      </w:pPr>
    </w:p>
    <w:p w14:paraId="5BB8AF56" w14:textId="77777777" w:rsidR="00D22720" w:rsidRDefault="00D22720" w:rsidP="00D22720">
      <w:pPr>
        <w:pStyle w:val="NoSpacing"/>
        <w:rPr>
          <w:rFonts w:ascii="Times New Roman" w:hAnsi="Times New Roman" w:cs="Times New Roman"/>
          <w:lang w:val="en-US"/>
        </w:rPr>
      </w:pPr>
    </w:p>
    <w:p w14:paraId="572B69C8" w14:textId="77777777" w:rsidR="00D22720" w:rsidRDefault="00D22720" w:rsidP="00D2272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 January 2026</w:t>
      </w:r>
    </w:p>
    <w:p w14:paraId="2981A97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AC1DA" w14:textId="77777777" w:rsidR="006B3FF6" w:rsidRDefault="006B3FF6" w:rsidP="00086E2C">
      <w:pPr>
        <w:spacing w:after="0" w:line="240" w:lineRule="auto"/>
      </w:pPr>
      <w:r>
        <w:separator/>
      </w:r>
    </w:p>
  </w:endnote>
  <w:endnote w:type="continuationSeparator" w:id="0">
    <w:p w14:paraId="5785B1E4" w14:textId="77777777" w:rsidR="006B3FF6" w:rsidRDefault="006B3FF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580B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BEA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5FDB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CD794" w14:textId="77777777" w:rsidR="006B3FF6" w:rsidRDefault="006B3FF6" w:rsidP="00086E2C">
      <w:pPr>
        <w:spacing w:after="0" w:line="240" w:lineRule="auto"/>
      </w:pPr>
      <w:r>
        <w:separator/>
      </w:r>
    </w:p>
  </w:footnote>
  <w:footnote w:type="continuationSeparator" w:id="0">
    <w:p w14:paraId="2FAE5EF2" w14:textId="77777777" w:rsidR="006B3FF6" w:rsidRDefault="006B3FF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CAA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776C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537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720"/>
    <w:rsid w:val="00086E2C"/>
    <w:rsid w:val="000A2E7A"/>
    <w:rsid w:val="002244B7"/>
    <w:rsid w:val="00314D94"/>
    <w:rsid w:val="00617568"/>
    <w:rsid w:val="006B3FF6"/>
    <w:rsid w:val="006E68FA"/>
    <w:rsid w:val="008C1148"/>
    <w:rsid w:val="00D2272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F33FF"/>
  <w15:chartTrackingRefBased/>
  <w15:docId w15:val="{826E0E98-8292-4C4A-B8A8-3EECE4F3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227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149</Characters>
  <Application>Microsoft Office Word</Application>
  <DocSecurity>0</DocSecurity>
  <Lines>8</Lines>
  <Paragraphs>4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2026-01-17T21:31:00Z</dcterms:created>
  <dcterms:modified xsi:type="dcterms:W3CDTF">2026-01-17T21:32:00Z</dcterms:modified>
</cp:coreProperties>
</file>