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994BA" w14:textId="77777777" w:rsidR="007E2DCB" w:rsidRDefault="007E2DCB" w:rsidP="007E2DC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BALDEWYN</w:t>
      </w:r>
      <w:r>
        <w:rPr>
          <w:rFonts w:ascii="Times New Roman" w:hAnsi="Times New Roman" w:cs="Times New Roman"/>
        </w:rPr>
        <w:t xml:space="preserve">       (fl.1470)</w:t>
      </w:r>
    </w:p>
    <w:p w14:paraId="5A6BA57F" w14:textId="77777777" w:rsidR="007E2DCB" w:rsidRDefault="007E2DCB" w:rsidP="007E2DC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Salwarpe</w:t>
      </w:r>
      <w:proofErr w:type="spellEnd"/>
      <w:r>
        <w:rPr>
          <w:rFonts w:ascii="Times New Roman" w:hAnsi="Times New Roman" w:cs="Times New Roman"/>
        </w:rPr>
        <w:t>, Worcestershire. Weaver.</w:t>
      </w:r>
    </w:p>
    <w:p w14:paraId="6EB8D1C6" w14:textId="77777777" w:rsidR="007E2DCB" w:rsidRDefault="007E2DCB" w:rsidP="007E2DCB">
      <w:pPr>
        <w:pStyle w:val="NoSpacing"/>
        <w:rPr>
          <w:rFonts w:ascii="Times New Roman" w:hAnsi="Times New Roman" w:cs="Times New Roman"/>
        </w:rPr>
      </w:pPr>
    </w:p>
    <w:p w14:paraId="43549490" w14:textId="77777777" w:rsidR="007E2DCB" w:rsidRDefault="007E2DCB" w:rsidP="007E2DCB">
      <w:pPr>
        <w:pStyle w:val="NoSpacing"/>
        <w:rPr>
          <w:rFonts w:ascii="Times New Roman" w:hAnsi="Times New Roman" w:cs="Times New Roman"/>
        </w:rPr>
      </w:pPr>
    </w:p>
    <w:p w14:paraId="1ED42711" w14:textId="77777777" w:rsidR="007E2DCB" w:rsidRDefault="007E2DCB" w:rsidP="007E2DC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1470</w:t>
      </w:r>
      <w:r>
        <w:rPr>
          <w:rFonts w:ascii="Times New Roman" w:hAnsi="Times New Roman" w:cs="Times New Roman"/>
        </w:rPr>
        <w:tab/>
        <w:t>The King indicted him and 15 others for trespass.</w:t>
      </w:r>
    </w:p>
    <w:p w14:paraId="4BEB66FB" w14:textId="77777777" w:rsidR="007E2DCB" w:rsidRDefault="007E2DCB" w:rsidP="007E2DC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10814">
          <w:rPr>
            <w:rStyle w:val="Hyperlink"/>
            <w:rFonts w:ascii="Times New Roman" w:hAnsi="Times New Roman" w:cs="Times New Roman"/>
          </w:rPr>
          <w:t>https://waalt.uh.edu/index.php/KB27/835</w:t>
        </w:r>
      </w:hyperlink>
      <w:r>
        <w:rPr>
          <w:rFonts w:ascii="Times New Roman" w:hAnsi="Times New Roman" w:cs="Times New Roman"/>
        </w:rPr>
        <w:t xml:space="preserve"> )</w:t>
      </w:r>
    </w:p>
    <w:p w14:paraId="20DA80AE" w14:textId="77777777" w:rsidR="007E2DCB" w:rsidRDefault="007E2DCB" w:rsidP="007E2DCB">
      <w:pPr>
        <w:pStyle w:val="NoSpacing"/>
        <w:rPr>
          <w:rFonts w:ascii="Times New Roman" w:hAnsi="Times New Roman" w:cs="Times New Roman"/>
        </w:rPr>
      </w:pPr>
    </w:p>
    <w:p w14:paraId="79875059" w14:textId="77777777" w:rsidR="007E2DCB" w:rsidRDefault="007E2DCB" w:rsidP="007E2DCB">
      <w:pPr>
        <w:pStyle w:val="NoSpacing"/>
        <w:rPr>
          <w:rFonts w:ascii="Times New Roman" w:hAnsi="Times New Roman" w:cs="Times New Roman"/>
        </w:rPr>
      </w:pPr>
    </w:p>
    <w:p w14:paraId="57226EED" w14:textId="77777777" w:rsidR="007E2DCB" w:rsidRDefault="007E2DCB" w:rsidP="007E2DC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January 2026</w:t>
      </w:r>
    </w:p>
    <w:p w14:paraId="1B22F8C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3EB4E" w14:textId="77777777" w:rsidR="00123995" w:rsidRDefault="00123995" w:rsidP="00086E2C">
      <w:pPr>
        <w:spacing w:after="0" w:line="240" w:lineRule="auto"/>
      </w:pPr>
      <w:r>
        <w:separator/>
      </w:r>
    </w:p>
  </w:endnote>
  <w:endnote w:type="continuationSeparator" w:id="0">
    <w:p w14:paraId="14D03329" w14:textId="77777777" w:rsidR="00123995" w:rsidRDefault="0012399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AF2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E243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342C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DEBB5" w14:textId="77777777" w:rsidR="00123995" w:rsidRDefault="00123995" w:rsidP="00086E2C">
      <w:pPr>
        <w:spacing w:after="0" w:line="240" w:lineRule="auto"/>
      </w:pPr>
      <w:r>
        <w:separator/>
      </w:r>
    </w:p>
  </w:footnote>
  <w:footnote w:type="continuationSeparator" w:id="0">
    <w:p w14:paraId="2BFA050D" w14:textId="77777777" w:rsidR="00123995" w:rsidRDefault="0012399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9876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AE8F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BE48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DCB"/>
    <w:rsid w:val="00086E2C"/>
    <w:rsid w:val="000A2E7A"/>
    <w:rsid w:val="00123995"/>
    <w:rsid w:val="002244B7"/>
    <w:rsid w:val="00314D94"/>
    <w:rsid w:val="00571918"/>
    <w:rsid w:val="00617568"/>
    <w:rsid w:val="006E68FA"/>
    <w:rsid w:val="007E2DC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FF923"/>
  <w15:chartTrackingRefBased/>
  <w15:docId w15:val="{E5471ACB-7432-4DC4-9CB7-D8BDCCCB1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E2DC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2DC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214</Characters>
  <Application>Microsoft Office Word</Application>
  <DocSecurity>0</DocSecurity>
  <Lines>12</Lines>
  <Paragraphs>7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2026-02-02T00:08:00Z</dcterms:created>
  <dcterms:modified xsi:type="dcterms:W3CDTF">2026-02-02T00:09:00Z</dcterms:modified>
</cp:coreProperties>
</file>