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A707B" w14:textId="77777777" w:rsidR="00DA2D13" w:rsidRDefault="00DA2D13" w:rsidP="00DA2D13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BALDEWELL</w:t>
      </w:r>
      <w:r>
        <w:rPr>
          <w:rFonts w:ascii="Times New Roman" w:hAnsi="Times New Roman" w:cs="Times New Roman"/>
        </w:rPr>
        <w:t xml:space="preserve">      (fl.1483)</w:t>
      </w:r>
    </w:p>
    <w:p w14:paraId="7B09D3A8" w14:textId="77777777" w:rsidR="00DA2D13" w:rsidRDefault="00DA2D13" w:rsidP="00DA2D13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Ashwell, Hertfordshire. Draper.</w:t>
      </w:r>
    </w:p>
    <w:p w14:paraId="4309BDFB" w14:textId="77777777" w:rsidR="00DA2D13" w:rsidRDefault="00DA2D13" w:rsidP="00DA2D13">
      <w:pPr>
        <w:pStyle w:val="NoSpacing"/>
        <w:jc w:val="both"/>
        <w:rPr>
          <w:rFonts w:ascii="Times New Roman" w:hAnsi="Times New Roman" w:cs="Times New Roman"/>
        </w:rPr>
      </w:pPr>
    </w:p>
    <w:p w14:paraId="67CA1A07" w14:textId="77777777" w:rsidR="00DA2D13" w:rsidRDefault="00DA2D13" w:rsidP="00DA2D13">
      <w:pPr>
        <w:pStyle w:val="NoSpacing"/>
        <w:jc w:val="both"/>
        <w:rPr>
          <w:rFonts w:ascii="Times New Roman" w:hAnsi="Times New Roman" w:cs="Times New Roman"/>
        </w:rPr>
      </w:pPr>
    </w:p>
    <w:p w14:paraId="4F556232" w14:textId="77777777" w:rsidR="00DA2D13" w:rsidRDefault="00DA2D13" w:rsidP="00DA2D13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Spylman(q.v.) brought a plaint of debt against him and 4 others.</w:t>
      </w:r>
    </w:p>
    <w:p w14:paraId="19A50856" w14:textId="77777777" w:rsidR="00DA2D13" w:rsidRDefault="00DA2D13" w:rsidP="00DA2D13">
      <w:pPr>
        <w:pStyle w:val="NoSpacing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6B3D7B7E" w14:textId="77777777" w:rsidR="00DA2D13" w:rsidRDefault="00DA2D13" w:rsidP="00DA2D13">
      <w:pPr>
        <w:pStyle w:val="NoSpacing"/>
        <w:jc w:val="both"/>
        <w:rPr>
          <w:rFonts w:ascii="Times New Roman" w:hAnsi="Times New Roman" w:cs="Times New Roman"/>
        </w:rPr>
      </w:pPr>
    </w:p>
    <w:p w14:paraId="30B79014" w14:textId="77777777" w:rsidR="00DA2D13" w:rsidRDefault="00DA2D13" w:rsidP="00DA2D13">
      <w:pPr>
        <w:pStyle w:val="NoSpacing"/>
        <w:jc w:val="both"/>
        <w:rPr>
          <w:rFonts w:ascii="Times New Roman" w:hAnsi="Times New Roman" w:cs="Times New Roman"/>
        </w:rPr>
      </w:pPr>
    </w:p>
    <w:p w14:paraId="0D1F1A1F" w14:textId="77777777" w:rsidR="00DA2D13" w:rsidRDefault="00DA2D13" w:rsidP="00DA2D13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February 2026</w:t>
      </w:r>
    </w:p>
    <w:p w14:paraId="7937DED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123DF" w14:textId="77777777" w:rsidR="006A746E" w:rsidRDefault="006A746E" w:rsidP="00086E2C">
      <w:pPr>
        <w:spacing w:after="0" w:line="240" w:lineRule="auto"/>
      </w:pPr>
      <w:r>
        <w:separator/>
      </w:r>
    </w:p>
  </w:endnote>
  <w:endnote w:type="continuationSeparator" w:id="0">
    <w:p w14:paraId="1A805803" w14:textId="77777777" w:rsidR="006A746E" w:rsidRDefault="006A746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69B3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FE4B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3824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03237" w14:textId="77777777" w:rsidR="006A746E" w:rsidRDefault="006A746E" w:rsidP="00086E2C">
      <w:pPr>
        <w:spacing w:after="0" w:line="240" w:lineRule="auto"/>
      </w:pPr>
      <w:r>
        <w:separator/>
      </w:r>
    </w:p>
  </w:footnote>
  <w:footnote w:type="continuationSeparator" w:id="0">
    <w:p w14:paraId="6F69BE63" w14:textId="77777777" w:rsidR="006A746E" w:rsidRDefault="006A746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6048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11F6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23A4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D13"/>
    <w:rsid w:val="00086E2C"/>
    <w:rsid w:val="000A2E7A"/>
    <w:rsid w:val="002244B7"/>
    <w:rsid w:val="00314D94"/>
    <w:rsid w:val="00617568"/>
    <w:rsid w:val="006A746E"/>
    <w:rsid w:val="006E68FA"/>
    <w:rsid w:val="00706984"/>
    <w:rsid w:val="00DA2D1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7CC3B"/>
  <w15:chartTrackingRefBased/>
  <w15:docId w15:val="{75999C98-DB2F-43F0-980A-B1DA84EA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A2D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37</Words>
  <Characters>192</Characters>
  <Application>Microsoft Office Word</Application>
  <DocSecurity>0</DocSecurity>
  <Lines>9</Lines>
  <Paragraphs>7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2026-03-20T19:12:00Z</dcterms:created>
  <dcterms:modified xsi:type="dcterms:W3CDTF">2026-03-20T19:12:00Z</dcterms:modified>
</cp:coreProperties>
</file>