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85E1" w14:textId="77777777" w:rsidR="008557AD" w:rsidRDefault="008557AD" w:rsidP="008557AD">
      <w:pPr>
        <w:pStyle w:val="NoSpacing"/>
      </w:pPr>
      <w:r>
        <w:rPr>
          <w:u w:val="single"/>
        </w:rPr>
        <w:t>John BALD</w:t>
      </w:r>
      <w:r>
        <w:t xml:space="preserve">      (fl.1477)</w:t>
      </w:r>
    </w:p>
    <w:p w14:paraId="2967EBCC" w14:textId="77777777" w:rsidR="008557AD" w:rsidRDefault="008557AD" w:rsidP="008557AD">
      <w:pPr>
        <w:pStyle w:val="NoSpacing"/>
      </w:pPr>
    </w:p>
    <w:p w14:paraId="12CDA989" w14:textId="77777777" w:rsidR="008557AD" w:rsidRDefault="008557AD" w:rsidP="008557AD">
      <w:pPr>
        <w:pStyle w:val="NoSpacing"/>
      </w:pPr>
    </w:p>
    <w:p w14:paraId="76ED97A0" w14:textId="77777777" w:rsidR="008557AD" w:rsidRDefault="008557AD" w:rsidP="008557AD">
      <w:pPr>
        <w:pStyle w:val="NoSpacing"/>
      </w:pPr>
      <w:r>
        <w:tab/>
        <w:t>1477</w:t>
      </w:r>
      <w:r>
        <w:tab/>
        <w:t xml:space="preserve">He made a plaint of trespass against Lionel Smyth of York, </w:t>
      </w:r>
      <w:proofErr w:type="spellStart"/>
      <w:r>
        <w:t>labourer</w:t>
      </w:r>
      <w:proofErr w:type="spellEnd"/>
      <w:r>
        <w:t>(q.v.).</w:t>
      </w:r>
    </w:p>
    <w:p w14:paraId="13DED16F" w14:textId="77777777" w:rsidR="008557AD" w:rsidRDefault="008557AD" w:rsidP="008557AD">
      <w:pPr>
        <w:pStyle w:val="NoSpacing"/>
      </w:pPr>
      <w:r>
        <w:tab/>
      </w:r>
      <w:r>
        <w:tab/>
        <w:t xml:space="preserve">( </w:t>
      </w:r>
      <w:hyperlink r:id="rId6" w:history="1">
        <w:r w:rsidRPr="00522DA8">
          <w:rPr>
            <w:rStyle w:val="Hyperlink"/>
          </w:rPr>
          <w:t>https://waalt.uh.edu/index.php/KB27/862</w:t>
        </w:r>
      </w:hyperlink>
      <w:r>
        <w:t xml:space="preserve"> )</w:t>
      </w:r>
    </w:p>
    <w:p w14:paraId="66154FFC" w14:textId="77777777" w:rsidR="008557AD" w:rsidRDefault="008557AD" w:rsidP="008557AD">
      <w:pPr>
        <w:pStyle w:val="NoSpacing"/>
      </w:pPr>
    </w:p>
    <w:p w14:paraId="5AAA6D62" w14:textId="77777777" w:rsidR="008557AD" w:rsidRDefault="008557AD" w:rsidP="008557AD">
      <w:pPr>
        <w:pStyle w:val="NoSpacing"/>
      </w:pPr>
    </w:p>
    <w:p w14:paraId="57332596" w14:textId="77777777" w:rsidR="008557AD" w:rsidRDefault="008557AD" w:rsidP="008557AD">
      <w:pPr>
        <w:pStyle w:val="NoSpacing"/>
      </w:pPr>
      <w:r>
        <w:t>26 February 2026</w:t>
      </w:r>
    </w:p>
    <w:p w14:paraId="239FC2E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102FC" w14:textId="77777777" w:rsidR="0077634F" w:rsidRDefault="0077634F" w:rsidP="00086E2C">
      <w:pPr>
        <w:spacing w:after="0" w:line="240" w:lineRule="auto"/>
      </w:pPr>
      <w:r>
        <w:separator/>
      </w:r>
    </w:p>
  </w:endnote>
  <w:endnote w:type="continuationSeparator" w:id="0">
    <w:p w14:paraId="25A4439E" w14:textId="77777777" w:rsidR="0077634F" w:rsidRDefault="0077634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E41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F0C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148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126E0" w14:textId="77777777" w:rsidR="0077634F" w:rsidRDefault="0077634F" w:rsidP="00086E2C">
      <w:pPr>
        <w:spacing w:after="0" w:line="240" w:lineRule="auto"/>
      </w:pPr>
      <w:r>
        <w:separator/>
      </w:r>
    </w:p>
  </w:footnote>
  <w:footnote w:type="continuationSeparator" w:id="0">
    <w:p w14:paraId="284A610D" w14:textId="77777777" w:rsidR="0077634F" w:rsidRDefault="0077634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FAE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02DB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A6C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AD"/>
    <w:rsid w:val="00086E2C"/>
    <w:rsid w:val="000A2E7A"/>
    <w:rsid w:val="002244B7"/>
    <w:rsid w:val="00314D94"/>
    <w:rsid w:val="00440CBC"/>
    <w:rsid w:val="00617568"/>
    <w:rsid w:val="006E68FA"/>
    <w:rsid w:val="0077634F"/>
    <w:rsid w:val="008557A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D9DCE"/>
  <w15:chartTrackingRefBased/>
  <w15:docId w15:val="{9F4E3670-ABF8-4577-9EF8-298E95671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557A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557A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193</Characters>
  <Application>Microsoft Office Word</Application>
  <DocSecurity>0</DocSecurity>
  <Lines>5</Lines>
  <Paragraphs>4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2026-02-26T20:17:00Z</dcterms:created>
  <dcterms:modified xsi:type="dcterms:W3CDTF">2026-02-26T20:17:00Z</dcterms:modified>
</cp:coreProperties>
</file>