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2215E" w14:textId="58230D7C" w:rsidR="00DF4731" w:rsidRDefault="00DF4731" w:rsidP="00DF4731">
      <w:pPr>
        <w:pStyle w:val="NoSpacing"/>
        <w:rPr>
          <w:lang w:val="en-US"/>
        </w:rPr>
      </w:pPr>
      <w:r>
        <w:rPr>
          <w:u w:val="single"/>
          <w:lang w:val="en-US"/>
        </w:rPr>
        <w:t>John BAKERE</w:t>
      </w:r>
      <w:r>
        <w:rPr>
          <w:lang w:val="en-US"/>
        </w:rPr>
        <w:t xml:space="preserve">        (fl.1463)</w:t>
      </w:r>
    </w:p>
    <w:p w14:paraId="651252C8" w14:textId="3D1F8535" w:rsidR="00DF4731" w:rsidRDefault="00DF4731" w:rsidP="00DF4731">
      <w:pPr>
        <w:pStyle w:val="NoSpacing"/>
        <w:rPr>
          <w:lang w:val="en-US"/>
        </w:rPr>
      </w:pPr>
      <w:r>
        <w:rPr>
          <w:lang w:val="en-US"/>
        </w:rPr>
        <w:t>of Binham, Norfolk. Yeoman.</w:t>
      </w:r>
    </w:p>
    <w:p w14:paraId="0399EE73" w14:textId="77777777" w:rsidR="00DF4731" w:rsidRDefault="00DF4731" w:rsidP="00DF4731">
      <w:pPr>
        <w:pStyle w:val="NoSpacing"/>
        <w:rPr>
          <w:lang w:val="en-US"/>
        </w:rPr>
      </w:pPr>
    </w:p>
    <w:p w14:paraId="70D4425A" w14:textId="77777777" w:rsidR="00DF4731" w:rsidRDefault="00DF4731" w:rsidP="00DF4731">
      <w:pPr>
        <w:pStyle w:val="NoSpacing"/>
        <w:rPr>
          <w:lang w:val="en-US"/>
        </w:rPr>
      </w:pPr>
    </w:p>
    <w:p w14:paraId="69E8FAB3" w14:textId="1D34DF22" w:rsidR="00DF4731" w:rsidRDefault="00DF4731" w:rsidP="00DF4731">
      <w:pPr>
        <w:pStyle w:val="NoSpacing"/>
        <w:rPr>
          <w:lang w:val="en-US"/>
        </w:rPr>
      </w:pPr>
      <w:r>
        <w:rPr>
          <w:lang w:val="en-US"/>
        </w:rPr>
        <w:t>12 Feb.1463</w:t>
      </w:r>
      <w:r>
        <w:rPr>
          <w:lang w:val="en-US"/>
        </w:rPr>
        <w:tab/>
        <w:t>He was pardoned outlawry for not appearing to answer the Prior of</w:t>
      </w:r>
    </w:p>
    <w:p w14:paraId="6FD3EB31" w14:textId="3CB69452" w:rsidR="00DF4731" w:rsidRDefault="00DF4731" w:rsidP="00DF4731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St.Faith’s, Horsham, touching a debt of 12 marks 6s 8d.</w:t>
      </w:r>
    </w:p>
    <w:p w14:paraId="109B42B9" w14:textId="26255331" w:rsidR="00DF4731" w:rsidRDefault="00DF4731" w:rsidP="00DF4731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(C.P.R. 1461-67 p.175)</w:t>
      </w:r>
    </w:p>
    <w:p w14:paraId="5C8A9D73" w14:textId="77777777" w:rsidR="00DF4731" w:rsidRDefault="00DF4731" w:rsidP="00DF4731">
      <w:pPr>
        <w:pStyle w:val="NoSpacing"/>
        <w:rPr>
          <w:lang w:val="en-US"/>
        </w:rPr>
      </w:pPr>
    </w:p>
    <w:p w14:paraId="122A1FC8" w14:textId="77777777" w:rsidR="00DF4731" w:rsidRDefault="00DF4731" w:rsidP="00DF4731">
      <w:pPr>
        <w:pStyle w:val="NoSpacing"/>
        <w:rPr>
          <w:lang w:val="en-US"/>
        </w:rPr>
      </w:pPr>
    </w:p>
    <w:p w14:paraId="4DADAA66" w14:textId="1C20995B" w:rsidR="00DF4731" w:rsidRPr="00DF4731" w:rsidRDefault="00DF4731" w:rsidP="00DF4731">
      <w:pPr>
        <w:pStyle w:val="NoSpacing"/>
        <w:rPr>
          <w:lang w:val="en-US"/>
        </w:rPr>
      </w:pPr>
      <w:r>
        <w:rPr>
          <w:lang w:val="en-US"/>
        </w:rPr>
        <w:t>10 May 2026</w:t>
      </w:r>
    </w:p>
    <w:sectPr w:rsidR="00DF4731" w:rsidRPr="00DF473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67DE4" w14:textId="77777777" w:rsidR="00686E82" w:rsidRDefault="00686E82" w:rsidP="00086E2C">
      <w:pPr>
        <w:spacing w:after="0" w:line="240" w:lineRule="auto"/>
      </w:pPr>
      <w:r>
        <w:separator/>
      </w:r>
    </w:p>
  </w:endnote>
  <w:endnote w:type="continuationSeparator" w:id="0">
    <w:p w14:paraId="53ADF408" w14:textId="77777777" w:rsidR="00686E82" w:rsidRDefault="00686E8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C30F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F4C3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0C4B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36020" w14:textId="77777777" w:rsidR="00686E82" w:rsidRDefault="00686E82" w:rsidP="00086E2C">
      <w:pPr>
        <w:spacing w:after="0" w:line="240" w:lineRule="auto"/>
      </w:pPr>
      <w:r>
        <w:separator/>
      </w:r>
    </w:p>
  </w:footnote>
  <w:footnote w:type="continuationSeparator" w:id="0">
    <w:p w14:paraId="2C6A82C4" w14:textId="77777777" w:rsidR="00686E82" w:rsidRDefault="00686E8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92EE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0A17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8183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731"/>
    <w:rsid w:val="00086E2C"/>
    <w:rsid w:val="000A2E7A"/>
    <w:rsid w:val="002244B7"/>
    <w:rsid w:val="00314D94"/>
    <w:rsid w:val="005435B9"/>
    <w:rsid w:val="00617568"/>
    <w:rsid w:val="00686E82"/>
    <w:rsid w:val="006C2396"/>
    <w:rsid w:val="006E68FA"/>
    <w:rsid w:val="008E56AD"/>
    <w:rsid w:val="00AF65CA"/>
    <w:rsid w:val="00DF473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F309A"/>
  <w15:chartTrackingRefBased/>
  <w15:docId w15:val="{B3940FA2-CB71-40EA-B42B-614601EAC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4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2026-05-10T15:47:00Z</dcterms:created>
  <dcterms:modified xsi:type="dcterms:W3CDTF">2026-05-10T15:51:00Z</dcterms:modified>
</cp:coreProperties>
</file>